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41" w:rightFromText="141" w:vertAnchor="page" w:horzAnchor="margin" w:tblpY="1126"/>
        <w:tblW w:w="5000" w:type="pct"/>
        <w:tblLook w:val="04A0" w:firstRow="1" w:lastRow="0" w:firstColumn="1" w:lastColumn="0" w:noHBand="0" w:noVBand="1"/>
      </w:tblPr>
      <w:tblGrid>
        <w:gridCol w:w="5865"/>
        <w:gridCol w:w="6845"/>
        <w:gridCol w:w="1294"/>
      </w:tblGrid>
      <w:tr w:rsidR="0036668A" w:rsidRPr="0036668A" w14:paraId="3F514E4F" w14:textId="77777777" w:rsidTr="7859B2C7">
        <w:trPr>
          <w:trHeight w:val="426"/>
        </w:trPr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14B430" w14:textId="50B4F5E5" w:rsidR="0036668A" w:rsidRPr="0036668A" w:rsidRDefault="0036668A" w:rsidP="7859B2C7">
            <w:pPr>
              <w:pStyle w:val="NKBVKop1"/>
              <w:framePr w:hSpace="0" w:wrap="auto" w:vAnchor="margin" w:hAnchor="text" w:yAlign="inline"/>
            </w:pPr>
            <w:r>
              <w:t>Voorblad PVB</w:t>
            </w:r>
            <w:r w:rsidR="00F41BCD">
              <w:t xml:space="preserve"> </w:t>
            </w:r>
            <w:r w:rsidR="0049161D">
              <w:t xml:space="preserve">Sportklimbegeleider 2 </w:t>
            </w:r>
            <w:r w:rsidR="09BCC002">
              <w:t>outdoor</w:t>
            </w:r>
          </w:p>
        </w:tc>
      </w:tr>
      <w:tr w:rsidR="0036668A" w:rsidRPr="0036668A" w14:paraId="2C840112" w14:textId="77777777" w:rsidTr="7859B2C7">
        <w:tc>
          <w:tcPr>
            <w:tcW w:w="2094" w:type="pct"/>
            <w:tcBorders>
              <w:top w:val="single" w:sz="4" w:space="0" w:color="auto"/>
            </w:tcBorders>
            <w:shd w:val="clear" w:color="auto" w:fill="E7E6E6" w:themeFill="background2"/>
          </w:tcPr>
          <w:p w14:paraId="2D36015F" w14:textId="77777777" w:rsidR="0036668A" w:rsidRPr="00E773D3" w:rsidRDefault="0036668A" w:rsidP="00E71C26">
            <w:pPr>
              <w:rPr>
                <w:b/>
                <w:bCs/>
                <w:sz w:val="16"/>
                <w:szCs w:val="16"/>
              </w:rPr>
            </w:pPr>
            <w:r w:rsidRPr="00E773D3">
              <w:rPr>
                <w:b/>
                <w:bCs/>
                <w:sz w:val="16"/>
                <w:szCs w:val="16"/>
              </w:rPr>
              <w:t>Datum:</w:t>
            </w:r>
          </w:p>
          <w:p w14:paraId="0BDF56BB" w14:textId="77777777" w:rsidR="0036668A" w:rsidRPr="00E773D3" w:rsidRDefault="0036668A" w:rsidP="00E71C26">
            <w:pPr>
              <w:rPr>
                <w:b/>
                <w:bCs/>
                <w:sz w:val="16"/>
                <w:szCs w:val="16"/>
              </w:rPr>
            </w:pPr>
            <w:r w:rsidRPr="00E773D3">
              <w:rPr>
                <w:b/>
                <w:bCs/>
                <w:sz w:val="16"/>
                <w:szCs w:val="16"/>
              </w:rPr>
              <w:t>Naam beoordelaar:</w:t>
            </w:r>
          </w:p>
          <w:p w14:paraId="120F06C6" w14:textId="77777777" w:rsidR="0036668A" w:rsidRPr="00E773D3" w:rsidRDefault="0036668A" w:rsidP="00E71C26">
            <w:pPr>
              <w:rPr>
                <w:b/>
                <w:bCs/>
                <w:sz w:val="16"/>
                <w:szCs w:val="16"/>
              </w:rPr>
            </w:pPr>
            <w:r w:rsidRPr="00E773D3">
              <w:rPr>
                <w:b/>
                <w:bCs/>
                <w:sz w:val="16"/>
                <w:szCs w:val="16"/>
              </w:rPr>
              <w:t>Lidnummer beoordelaar:</w:t>
            </w:r>
          </w:p>
        </w:tc>
        <w:tc>
          <w:tcPr>
            <w:tcW w:w="2906" w:type="pct"/>
            <w:gridSpan w:val="2"/>
            <w:tcBorders>
              <w:top w:val="single" w:sz="4" w:space="0" w:color="auto"/>
            </w:tcBorders>
            <w:shd w:val="clear" w:color="auto" w:fill="E7E6E6" w:themeFill="background2"/>
          </w:tcPr>
          <w:p w14:paraId="65838E4D" w14:textId="77777777" w:rsidR="0036668A" w:rsidRPr="00E773D3" w:rsidRDefault="0036668A" w:rsidP="00E71C26">
            <w:pPr>
              <w:rPr>
                <w:b/>
                <w:bCs/>
                <w:sz w:val="16"/>
                <w:szCs w:val="16"/>
              </w:rPr>
            </w:pPr>
            <w:r w:rsidRPr="00E773D3">
              <w:rPr>
                <w:b/>
                <w:bCs/>
                <w:sz w:val="16"/>
                <w:szCs w:val="16"/>
              </w:rPr>
              <w:t>Naam kandidaat:</w:t>
            </w:r>
          </w:p>
          <w:p w14:paraId="02F71EE8" w14:textId="77777777" w:rsidR="0036668A" w:rsidRPr="00E773D3" w:rsidRDefault="0036668A" w:rsidP="00E71C26">
            <w:pPr>
              <w:rPr>
                <w:b/>
                <w:bCs/>
                <w:sz w:val="16"/>
                <w:szCs w:val="16"/>
              </w:rPr>
            </w:pPr>
          </w:p>
          <w:p w14:paraId="5D695237" w14:textId="77777777" w:rsidR="0036668A" w:rsidRPr="00E773D3" w:rsidRDefault="0036668A" w:rsidP="00E71C26">
            <w:pPr>
              <w:rPr>
                <w:b/>
                <w:bCs/>
                <w:sz w:val="16"/>
                <w:szCs w:val="16"/>
              </w:rPr>
            </w:pPr>
            <w:r w:rsidRPr="00E773D3">
              <w:rPr>
                <w:b/>
                <w:bCs/>
                <w:sz w:val="16"/>
                <w:szCs w:val="16"/>
              </w:rPr>
              <w:t>Lidnummer kandidaat:</w:t>
            </w:r>
          </w:p>
        </w:tc>
      </w:tr>
      <w:tr w:rsidR="00CC3E62" w:rsidRPr="0036668A" w14:paraId="530255B0" w14:textId="77777777" w:rsidTr="7859B2C7">
        <w:tc>
          <w:tcPr>
            <w:tcW w:w="4538" w:type="pct"/>
            <w:gridSpan w:val="2"/>
          </w:tcPr>
          <w:p w14:paraId="5F29C809" w14:textId="77777777" w:rsidR="00CC3E62" w:rsidRPr="00E773D3" w:rsidRDefault="00CC3E62" w:rsidP="00E71C26">
            <w:pPr>
              <w:rPr>
                <w:b/>
                <w:bCs/>
                <w:sz w:val="16"/>
                <w:szCs w:val="16"/>
              </w:rPr>
            </w:pPr>
            <w:r w:rsidRPr="00E773D3">
              <w:rPr>
                <w:b/>
                <w:bCs/>
                <w:sz w:val="16"/>
                <w:szCs w:val="16"/>
              </w:rPr>
              <w:t>Afnamecondities</w:t>
            </w:r>
          </w:p>
        </w:tc>
        <w:tc>
          <w:tcPr>
            <w:tcW w:w="462" w:type="pct"/>
            <w:vAlign w:val="center"/>
          </w:tcPr>
          <w:p w14:paraId="60EBD975" w14:textId="77777777" w:rsidR="00CC3E62" w:rsidRPr="00E773D3" w:rsidRDefault="00CC3E62" w:rsidP="00E71C26">
            <w:pPr>
              <w:jc w:val="center"/>
              <w:rPr>
                <w:b/>
                <w:bCs/>
                <w:sz w:val="16"/>
                <w:szCs w:val="16"/>
              </w:rPr>
            </w:pPr>
            <w:r w:rsidRPr="00E773D3">
              <w:rPr>
                <w:b/>
                <w:bCs/>
                <w:sz w:val="16"/>
                <w:szCs w:val="16"/>
              </w:rPr>
              <w:t>Voldaan</w:t>
            </w:r>
          </w:p>
        </w:tc>
      </w:tr>
      <w:tr w:rsidR="001D043C" w:rsidRPr="0036668A" w14:paraId="1CDC9DFD" w14:textId="77777777" w:rsidTr="7859B2C7">
        <w:tc>
          <w:tcPr>
            <w:tcW w:w="4538" w:type="pct"/>
            <w:gridSpan w:val="2"/>
          </w:tcPr>
          <w:p w14:paraId="1D7B7EB0" w14:textId="77777777" w:rsidR="001D043C" w:rsidRPr="00E773D3" w:rsidRDefault="001D043C" w:rsidP="00E71C26">
            <w:pPr>
              <w:rPr>
                <w:sz w:val="16"/>
                <w:szCs w:val="16"/>
              </w:rPr>
            </w:pPr>
            <w:r w:rsidRPr="00E773D3">
              <w:rPr>
                <w:sz w:val="16"/>
                <w:szCs w:val="16"/>
              </w:rPr>
              <w:t>Het portfolio is compleet</w:t>
            </w:r>
          </w:p>
        </w:tc>
        <w:sdt>
          <w:sdtPr>
            <w:rPr>
              <w:sz w:val="16"/>
              <w:szCs w:val="16"/>
            </w:rPr>
            <w:id w:val="-2221374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2" w:type="pct"/>
                <w:vAlign w:val="center"/>
              </w:tcPr>
              <w:p w14:paraId="25B7F271" w14:textId="77777777" w:rsidR="001D043C" w:rsidRPr="00E773D3" w:rsidRDefault="001D043C" w:rsidP="00E71C26">
                <w:pPr>
                  <w:jc w:val="center"/>
                  <w:rPr>
                    <w:b/>
                    <w:bCs/>
                    <w:sz w:val="16"/>
                    <w:szCs w:val="16"/>
                  </w:rPr>
                </w:pPr>
                <w:r w:rsidRPr="00E773D3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36668A" w:rsidRPr="0036668A" w14:paraId="7A139E1C" w14:textId="77777777" w:rsidTr="7859B2C7">
        <w:tc>
          <w:tcPr>
            <w:tcW w:w="2094" w:type="pct"/>
          </w:tcPr>
          <w:p w14:paraId="3C921730" w14:textId="77777777" w:rsidR="0036668A" w:rsidRPr="00E773D3" w:rsidRDefault="0036668A" w:rsidP="00E71C26">
            <w:pPr>
              <w:rPr>
                <w:b/>
                <w:bCs/>
                <w:sz w:val="16"/>
                <w:szCs w:val="16"/>
              </w:rPr>
            </w:pPr>
            <w:r w:rsidRPr="00E773D3">
              <w:rPr>
                <w:b/>
                <w:bCs/>
                <w:sz w:val="16"/>
                <w:szCs w:val="16"/>
              </w:rPr>
              <w:t>Kerntaak</w:t>
            </w:r>
          </w:p>
        </w:tc>
        <w:tc>
          <w:tcPr>
            <w:tcW w:w="2444" w:type="pct"/>
          </w:tcPr>
          <w:p w14:paraId="4B90557E" w14:textId="77777777" w:rsidR="0036668A" w:rsidRPr="00E773D3" w:rsidRDefault="0036668A" w:rsidP="00E71C26">
            <w:pPr>
              <w:rPr>
                <w:b/>
                <w:bCs/>
                <w:sz w:val="16"/>
                <w:szCs w:val="16"/>
              </w:rPr>
            </w:pPr>
            <w:r w:rsidRPr="00E773D3">
              <w:rPr>
                <w:b/>
                <w:bCs/>
                <w:sz w:val="16"/>
                <w:szCs w:val="16"/>
              </w:rPr>
              <w:t>Werkproces</w:t>
            </w:r>
            <w:r w:rsidR="00090D5C" w:rsidRPr="00E773D3">
              <w:rPr>
                <w:b/>
                <w:bCs/>
                <w:sz w:val="16"/>
                <w:szCs w:val="16"/>
              </w:rPr>
              <w:t>sen</w:t>
            </w:r>
          </w:p>
        </w:tc>
        <w:tc>
          <w:tcPr>
            <w:tcW w:w="462" w:type="pct"/>
            <w:vAlign w:val="center"/>
          </w:tcPr>
          <w:p w14:paraId="7B2CA06E" w14:textId="77777777" w:rsidR="0036668A" w:rsidRPr="00E773D3" w:rsidRDefault="002F64DC" w:rsidP="00E71C26">
            <w:pPr>
              <w:jc w:val="center"/>
              <w:rPr>
                <w:b/>
                <w:bCs/>
                <w:sz w:val="16"/>
                <w:szCs w:val="16"/>
              </w:rPr>
            </w:pPr>
            <w:r w:rsidRPr="00E773D3">
              <w:rPr>
                <w:b/>
                <w:bCs/>
                <w:sz w:val="16"/>
                <w:szCs w:val="16"/>
              </w:rPr>
              <w:t>Voldaan</w:t>
            </w:r>
          </w:p>
        </w:tc>
      </w:tr>
      <w:tr w:rsidR="0049161D" w:rsidRPr="0036668A" w14:paraId="56544CAC" w14:textId="77777777" w:rsidTr="7859B2C7">
        <w:tc>
          <w:tcPr>
            <w:tcW w:w="2094" w:type="pct"/>
            <w:vMerge w:val="restart"/>
          </w:tcPr>
          <w:p w14:paraId="5DA585A4" w14:textId="7DDFD8F0" w:rsidR="0049161D" w:rsidRPr="00E773D3" w:rsidRDefault="0049161D" w:rsidP="00E71C26">
            <w:pPr>
              <w:rPr>
                <w:sz w:val="16"/>
                <w:szCs w:val="16"/>
                <w:highlight w:val="yellow"/>
              </w:rPr>
            </w:pPr>
            <w:r w:rsidRPr="00E773D3">
              <w:rPr>
                <w:sz w:val="16"/>
                <w:szCs w:val="16"/>
              </w:rPr>
              <w:t>2.1 Begeleiden bij lessen</w:t>
            </w:r>
          </w:p>
        </w:tc>
        <w:tc>
          <w:tcPr>
            <w:tcW w:w="2444" w:type="pct"/>
            <w:vAlign w:val="bottom"/>
          </w:tcPr>
          <w:p w14:paraId="3204CCF4" w14:textId="3938772C" w:rsidR="0049161D" w:rsidRPr="00E773D3" w:rsidRDefault="0049161D" w:rsidP="00E71C26">
            <w:pPr>
              <w:rPr>
                <w:sz w:val="16"/>
                <w:szCs w:val="16"/>
              </w:rPr>
            </w:pPr>
            <w:r w:rsidRPr="00E773D3">
              <w:rPr>
                <w:rStyle w:val="normaltextrun"/>
                <w:rFonts w:cs="Segoe UI"/>
                <w:sz w:val="16"/>
                <w:szCs w:val="16"/>
              </w:rPr>
              <w:t>2.1.1 Begeleidt klimmers bij lessen</w:t>
            </w:r>
          </w:p>
        </w:tc>
        <w:sdt>
          <w:sdtPr>
            <w:rPr>
              <w:sz w:val="16"/>
              <w:szCs w:val="16"/>
            </w:rPr>
            <w:id w:val="994581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2" w:type="pct"/>
                <w:vAlign w:val="center"/>
              </w:tcPr>
              <w:p w14:paraId="7D378773" w14:textId="77777777" w:rsidR="0049161D" w:rsidRPr="00E773D3" w:rsidRDefault="0049161D" w:rsidP="00E71C26">
                <w:pPr>
                  <w:jc w:val="center"/>
                  <w:rPr>
                    <w:sz w:val="16"/>
                    <w:szCs w:val="16"/>
                  </w:rPr>
                </w:pPr>
                <w:r w:rsidRPr="00E773D3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9161D" w:rsidRPr="0036668A" w14:paraId="63A33EAD" w14:textId="77777777" w:rsidTr="7859B2C7">
        <w:tc>
          <w:tcPr>
            <w:tcW w:w="2094" w:type="pct"/>
            <w:vMerge/>
          </w:tcPr>
          <w:p w14:paraId="7B0E5319" w14:textId="77777777" w:rsidR="0049161D" w:rsidRPr="00E773D3" w:rsidRDefault="0049161D" w:rsidP="00E71C26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2444" w:type="pct"/>
            <w:vAlign w:val="bottom"/>
          </w:tcPr>
          <w:p w14:paraId="6F96E682" w14:textId="6868FF5A" w:rsidR="0049161D" w:rsidRPr="00E773D3" w:rsidRDefault="0049161D" w:rsidP="00E71C26">
            <w:pPr>
              <w:rPr>
                <w:sz w:val="16"/>
                <w:szCs w:val="16"/>
              </w:rPr>
            </w:pPr>
            <w:r w:rsidRPr="00E773D3">
              <w:rPr>
                <w:rStyle w:val="normaltextrun"/>
                <w:sz w:val="16"/>
                <w:szCs w:val="16"/>
              </w:rPr>
              <w:t>2.1.2 Voert lessen uit</w:t>
            </w:r>
            <w:r w:rsidRPr="00E773D3">
              <w:rPr>
                <w:rStyle w:val="eop"/>
                <w:rFonts w:cs="Segoe UI"/>
                <w:sz w:val="16"/>
                <w:szCs w:val="16"/>
              </w:rPr>
              <w:t> </w:t>
            </w:r>
          </w:p>
        </w:tc>
        <w:sdt>
          <w:sdtPr>
            <w:rPr>
              <w:sz w:val="16"/>
              <w:szCs w:val="16"/>
            </w:rPr>
            <w:id w:val="14313056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2" w:type="pct"/>
                <w:vAlign w:val="center"/>
              </w:tcPr>
              <w:p w14:paraId="0B15EFF5" w14:textId="77777777" w:rsidR="0049161D" w:rsidRPr="00E773D3" w:rsidRDefault="0049161D" w:rsidP="00E71C26">
                <w:pPr>
                  <w:jc w:val="center"/>
                  <w:rPr>
                    <w:sz w:val="16"/>
                    <w:szCs w:val="16"/>
                  </w:rPr>
                </w:pPr>
                <w:r w:rsidRPr="00E773D3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9161D" w:rsidRPr="0036668A" w14:paraId="05437306" w14:textId="77777777" w:rsidTr="7859B2C7">
        <w:tc>
          <w:tcPr>
            <w:tcW w:w="2094" w:type="pct"/>
            <w:vMerge/>
          </w:tcPr>
          <w:p w14:paraId="08A8674A" w14:textId="77777777" w:rsidR="0049161D" w:rsidRPr="00E773D3" w:rsidRDefault="0049161D" w:rsidP="00E71C26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2444" w:type="pct"/>
            <w:vAlign w:val="bottom"/>
          </w:tcPr>
          <w:p w14:paraId="3F8F3FB3" w14:textId="32CB825D" w:rsidR="0049161D" w:rsidRPr="00E773D3" w:rsidRDefault="0049161D" w:rsidP="00E71C26">
            <w:pPr>
              <w:rPr>
                <w:sz w:val="16"/>
                <w:szCs w:val="16"/>
              </w:rPr>
            </w:pPr>
            <w:r w:rsidRPr="00E773D3">
              <w:rPr>
                <w:rStyle w:val="normaltextrun"/>
                <w:rFonts w:cs="Segoe UI"/>
                <w:sz w:val="16"/>
                <w:szCs w:val="16"/>
              </w:rPr>
              <w:t>2.1.3 Legt oefeningen uit</w:t>
            </w:r>
          </w:p>
        </w:tc>
        <w:sdt>
          <w:sdtPr>
            <w:rPr>
              <w:sz w:val="16"/>
              <w:szCs w:val="16"/>
            </w:rPr>
            <w:id w:val="-21218259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2" w:type="pct"/>
                <w:vAlign w:val="center"/>
              </w:tcPr>
              <w:p w14:paraId="758B8A3E" w14:textId="77777777" w:rsidR="0049161D" w:rsidRPr="00E773D3" w:rsidRDefault="0049161D" w:rsidP="00E71C26">
                <w:pPr>
                  <w:jc w:val="center"/>
                  <w:rPr>
                    <w:sz w:val="16"/>
                    <w:szCs w:val="16"/>
                  </w:rPr>
                </w:pPr>
                <w:r w:rsidRPr="00E773D3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9161D" w:rsidRPr="0036668A" w14:paraId="2171E3C0" w14:textId="77777777" w:rsidTr="7859B2C7">
        <w:tc>
          <w:tcPr>
            <w:tcW w:w="2094" w:type="pct"/>
            <w:vMerge/>
          </w:tcPr>
          <w:p w14:paraId="07A06275" w14:textId="77777777" w:rsidR="0049161D" w:rsidRPr="00E773D3" w:rsidRDefault="0049161D" w:rsidP="00E71C26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2444" w:type="pct"/>
            <w:vAlign w:val="bottom"/>
          </w:tcPr>
          <w:p w14:paraId="2EEDDB9A" w14:textId="4B9F6140" w:rsidR="0049161D" w:rsidRPr="00E773D3" w:rsidRDefault="0049161D" w:rsidP="00E71C26">
            <w:pPr>
              <w:rPr>
                <w:sz w:val="16"/>
                <w:szCs w:val="16"/>
              </w:rPr>
            </w:pPr>
            <w:r w:rsidRPr="00E773D3">
              <w:rPr>
                <w:rStyle w:val="normaltextrun"/>
                <w:rFonts w:cs="Segoe UI"/>
                <w:sz w:val="16"/>
                <w:szCs w:val="16"/>
              </w:rPr>
              <w:t>2.1.4 Evalueert lessen en reflecteert op eigen handelen</w:t>
            </w:r>
            <w:r w:rsidRPr="00E773D3">
              <w:rPr>
                <w:rStyle w:val="eop"/>
                <w:rFonts w:cs="Segoe UI"/>
                <w:sz w:val="16"/>
                <w:szCs w:val="16"/>
              </w:rPr>
              <w:t> </w:t>
            </w:r>
          </w:p>
        </w:tc>
        <w:sdt>
          <w:sdtPr>
            <w:rPr>
              <w:sz w:val="16"/>
              <w:szCs w:val="16"/>
            </w:rPr>
            <w:id w:val="-16334701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2" w:type="pct"/>
                <w:vAlign w:val="center"/>
              </w:tcPr>
              <w:p w14:paraId="760E6627" w14:textId="77777777" w:rsidR="0049161D" w:rsidRPr="00E773D3" w:rsidRDefault="0049161D" w:rsidP="00E71C26">
                <w:pPr>
                  <w:jc w:val="center"/>
                  <w:rPr>
                    <w:sz w:val="16"/>
                    <w:szCs w:val="16"/>
                  </w:rPr>
                </w:pPr>
                <w:r w:rsidRPr="00E773D3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090D5C" w:rsidRPr="0036668A" w14:paraId="3D642958" w14:textId="77777777" w:rsidTr="7859B2C7">
        <w:tc>
          <w:tcPr>
            <w:tcW w:w="2094" w:type="pct"/>
          </w:tcPr>
          <w:p w14:paraId="293B00B6" w14:textId="7D127F1C" w:rsidR="00090D5C" w:rsidRPr="00E773D3" w:rsidRDefault="0049161D" w:rsidP="00E71C26">
            <w:pPr>
              <w:rPr>
                <w:b/>
                <w:bCs/>
                <w:sz w:val="16"/>
                <w:szCs w:val="16"/>
              </w:rPr>
            </w:pPr>
            <w:r w:rsidRPr="00E773D3">
              <w:rPr>
                <w:b/>
                <w:bCs/>
                <w:sz w:val="16"/>
                <w:szCs w:val="16"/>
              </w:rPr>
              <w:t>Kerntaak</w:t>
            </w:r>
          </w:p>
        </w:tc>
        <w:tc>
          <w:tcPr>
            <w:tcW w:w="2444" w:type="pct"/>
            <w:vAlign w:val="bottom"/>
          </w:tcPr>
          <w:p w14:paraId="5797164A" w14:textId="77777777" w:rsidR="00090D5C" w:rsidRPr="00E773D3" w:rsidRDefault="00090D5C" w:rsidP="00E71C26">
            <w:pPr>
              <w:rPr>
                <w:rStyle w:val="normaltextrun"/>
                <w:rFonts w:cs="Segoe UI"/>
                <w:b/>
                <w:bCs/>
                <w:sz w:val="16"/>
                <w:szCs w:val="16"/>
              </w:rPr>
            </w:pPr>
            <w:r w:rsidRPr="00E773D3">
              <w:rPr>
                <w:rStyle w:val="normaltextrun"/>
                <w:rFonts w:cs="Segoe UI"/>
                <w:b/>
                <w:bCs/>
                <w:sz w:val="16"/>
                <w:szCs w:val="16"/>
              </w:rPr>
              <w:t>Werkprocessen</w:t>
            </w:r>
          </w:p>
        </w:tc>
        <w:tc>
          <w:tcPr>
            <w:tcW w:w="462" w:type="pct"/>
            <w:vAlign w:val="center"/>
          </w:tcPr>
          <w:p w14:paraId="5A3EFC5C" w14:textId="77777777" w:rsidR="00090D5C" w:rsidRPr="00E773D3" w:rsidRDefault="00090D5C" w:rsidP="00E71C26">
            <w:pPr>
              <w:jc w:val="center"/>
              <w:rPr>
                <w:b/>
                <w:bCs/>
                <w:sz w:val="16"/>
                <w:szCs w:val="16"/>
              </w:rPr>
            </w:pPr>
            <w:r w:rsidRPr="00E773D3">
              <w:rPr>
                <w:b/>
                <w:bCs/>
                <w:sz w:val="16"/>
                <w:szCs w:val="16"/>
              </w:rPr>
              <w:t>Voldaan</w:t>
            </w:r>
          </w:p>
        </w:tc>
      </w:tr>
      <w:tr w:rsidR="0049161D" w:rsidRPr="0036668A" w14:paraId="5460633F" w14:textId="77777777" w:rsidTr="7859B2C7">
        <w:tc>
          <w:tcPr>
            <w:tcW w:w="2094" w:type="pct"/>
            <w:vMerge w:val="restart"/>
          </w:tcPr>
          <w:p w14:paraId="4692D93A" w14:textId="00D4FAB6" w:rsidR="0049161D" w:rsidRPr="00E773D3" w:rsidRDefault="0049161D" w:rsidP="00E71C26">
            <w:pPr>
              <w:rPr>
                <w:sz w:val="16"/>
                <w:szCs w:val="16"/>
              </w:rPr>
            </w:pPr>
            <w:r w:rsidRPr="00E773D3">
              <w:rPr>
                <w:sz w:val="16"/>
                <w:szCs w:val="16"/>
              </w:rPr>
              <w:t>2.2 Begeleiden bij klimvaardigheidstoetsen</w:t>
            </w:r>
          </w:p>
        </w:tc>
        <w:tc>
          <w:tcPr>
            <w:tcW w:w="2444" w:type="pct"/>
            <w:vAlign w:val="center"/>
          </w:tcPr>
          <w:p w14:paraId="0AA4721F" w14:textId="709C59EE" w:rsidR="0049161D" w:rsidRPr="00E773D3" w:rsidRDefault="0049161D" w:rsidP="00E71C26">
            <w:pPr>
              <w:rPr>
                <w:sz w:val="16"/>
                <w:szCs w:val="16"/>
              </w:rPr>
            </w:pPr>
            <w:r w:rsidRPr="00E773D3">
              <w:rPr>
                <w:rStyle w:val="normaltextrun"/>
                <w:rFonts w:cs="Segoe UI"/>
                <w:sz w:val="16"/>
                <w:szCs w:val="16"/>
              </w:rPr>
              <w:t>2.2.1 Begeleidt klimmers bij klimvaardigheidstoetsen</w:t>
            </w:r>
          </w:p>
        </w:tc>
        <w:sdt>
          <w:sdtPr>
            <w:rPr>
              <w:sz w:val="16"/>
              <w:szCs w:val="16"/>
            </w:rPr>
            <w:id w:val="-9999622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2" w:type="pct"/>
                <w:vAlign w:val="center"/>
              </w:tcPr>
              <w:p w14:paraId="61BABFE3" w14:textId="77777777" w:rsidR="0049161D" w:rsidRPr="00E773D3" w:rsidRDefault="0049161D" w:rsidP="00E71C26">
                <w:pPr>
                  <w:jc w:val="center"/>
                  <w:rPr>
                    <w:sz w:val="16"/>
                    <w:szCs w:val="16"/>
                  </w:rPr>
                </w:pPr>
                <w:r w:rsidRPr="00E773D3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9161D" w:rsidRPr="0036668A" w14:paraId="188D1B89" w14:textId="77777777" w:rsidTr="7859B2C7">
        <w:tc>
          <w:tcPr>
            <w:tcW w:w="2094" w:type="pct"/>
            <w:vMerge/>
          </w:tcPr>
          <w:p w14:paraId="10CC446D" w14:textId="77777777" w:rsidR="0049161D" w:rsidRPr="00E773D3" w:rsidRDefault="0049161D" w:rsidP="00E71C26">
            <w:pPr>
              <w:rPr>
                <w:sz w:val="16"/>
                <w:szCs w:val="16"/>
              </w:rPr>
            </w:pPr>
          </w:p>
        </w:tc>
        <w:tc>
          <w:tcPr>
            <w:tcW w:w="2444" w:type="pct"/>
            <w:vAlign w:val="center"/>
          </w:tcPr>
          <w:p w14:paraId="0769C997" w14:textId="6ACA724D" w:rsidR="0049161D" w:rsidRPr="00E773D3" w:rsidRDefault="0049161D" w:rsidP="00E71C26">
            <w:pPr>
              <w:rPr>
                <w:sz w:val="16"/>
                <w:szCs w:val="16"/>
              </w:rPr>
            </w:pPr>
            <w:r w:rsidRPr="00E773D3">
              <w:rPr>
                <w:rStyle w:val="normaltextrun"/>
                <w:sz w:val="16"/>
                <w:szCs w:val="16"/>
              </w:rPr>
              <w:t>2.2.2 Bereidt klimvaarvaardigheidstoetsen voor</w:t>
            </w:r>
            <w:r w:rsidRPr="00E773D3">
              <w:rPr>
                <w:rStyle w:val="eop"/>
                <w:rFonts w:cs="Segoe UI"/>
                <w:sz w:val="16"/>
                <w:szCs w:val="16"/>
              </w:rPr>
              <w:t> </w:t>
            </w:r>
          </w:p>
        </w:tc>
        <w:sdt>
          <w:sdtPr>
            <w:rPr>
              <w:sz w:val="16"/>
              <w:szCs w:val="16"/>
            </w:rPr>
            <w:id w:val="-15922336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2" w:type="pct"/>
                <w:vAlign w:val="center"/>
              </w:tcPr>
              <w:p w14:paraId="00675DFB" w14:textId="77777777" w:rsidR="0049161D" w:rsidRPr="00E773D3" w:rsidRDefault="0049161D" w:rsidP="00E71C26">
                <w:pPr>
                  <w:jc w:val="center"/>
                  <w:rPr>
                    <w:sz w:val="16"/>
                    <w:szCs w:val="16"/>
                  </w:rPr>
                </w:pPr>
                <w:r w:rsidRPr="00E773D3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9161D" w:rsidRPr="0036668A" w14:paraId="55F623D2" w14:textId="77777777" w:rsidTr="7859B2C7">
        <w:tc>
          <w:tcPr>
            <w:tcW w:w="2094" w:type="pct"/>
            <w:vMerge/>
          </w:tcPr>
          <w:p w14:paraId="3D6849BA" w14:textId="77777777" w:rsidR="0049161D" w:rsidRPr="00E773D3" w:rsidRDefault="0049161D" w:rsidP="00E71C26">
            <w:pPr>
              <w:rPr>
                <w:sz w:val="16"/>
                <w:szCs w:val="16"/>
              </w:rPr>
            </w:pPr>
          </w:p>
        </w:tc>
        <w:tc>
          <w:tcPr>
            <w:tcW w:w="2444" w:type="pct"/>
            <w:vAlign w:val="center"/>
          </w:tcPr>
          <w:p w14:paraId="64E12E4C" w14:textId="756441BD" w:rsidR="0049161D" w:rsidRPr="00E773D3" w:rsidRDefault="0049161D" w:rsidP="00E71C26">
            <w:pPr>
              <w:rPr>
                <w:rStyle w:val="normaltextrun"/>
                <w:sz w:val="16"/>
                <w:szCs w:val="16"/>
              </w:rPr>
            </w:pPr>
            <w:r w:rsidRPr="00E773D3">
              <w:rPr>
                <w:rStyle w:val="normaltextrun"/>
                <w:sz w:val="16"/>
                <w:szCs w:val="16"/>
              </w:rPr>
              <w:t>2.2.3 Geeft aanwijzingen</w:t>
            </w:r>
          </w:p>
        </w:tc>
        <w:sdt>
          <w:sdtPr>
            <w:rPr>
              <w:sz w:val="16"/>
              <w:szCs w:val="16"/>
            </w:rPr>
            <w:id w:val="-4949569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2" w:type="pct"/>
                <w:vAlign w:val="center"/>
              </w:tcPr>
              <w:p w14:paraId="2DBA0F9F" w14:textId="65428B5A" w:rsidR="0049161D" w:rsidRPr="00E773D3" w:rsidRDefault="00372AB3" w:rsidP="00E71C26">
                <w:pPr>
                  <w:jc w:val="center"/>
                  <w:rPr>
                    <w:sz w:val="16"/>
                    <w:szCs w:val="16"/>
                  </w:rPr>
                </w:pPr>
                <w:r w:rsidRPr="00E773D3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49161D" w:rsidRPr="0036668A" w14:paraId="116FB159" w14:textId="77777777" w:rsidTr="7859B2C7">
        <w:tc>
          <w:tcPr>
            <w:tcW w:w="2094" w:type="pct"/>
            <w:vMerge/>
          </w:tcPr>
          <w:p w14:paraId="786616D5" w14:textId="77777777" w:rsidR="0049161D" w:rsidRPr="00E773D3" w:rsidRDefault="0049161D" w:rsidP="00E71C26">
            <w:pPr>
              <w:rPr>
                <w:sz w:val="16"/>
                <w:szCs w:val="16"/>
              </w:rPr>
            </w:pPr>
          </w:p>
        </w:tc>
        <w:tc>
          <w:tcPr>
            <w:tcW w:w="2444" w:type="pct"/>
            <w:vAlign w:val="center"/>
          </w:tcPr>
          <w:p w14:paraId="7F86DD32" w14:textId="39BD6203" w:rsidR="0049161D" w:rsidRPr="00E773D3" w:rsidRDefault="0049161D" w:rsidP="00E71C26">
            <w:pPr>
              <w:rPr>
                <w:sz w:val="16"/>
                <w:szCs w:val="16"/>
              </w:rPr>
            </w:pPr>
            <w:r w:rsidRPr="00E773D3">
              <w:rPr>
                <w:rStyle w:val="normaltextrun"/>
                <w:rFonts w:cs="Segoe UI"/>
                <w:sz w:val="16"/>
                <w:szCs w:val="16"/>
              </w:rPr>
              <w:t>2.2.4 Evalueert klimvaardigheidstoetsen en reflecteert op eigen handelen</w:t>
            </w:r>
            <w:r w:rsidRPr="00E773D3">
              <w:rPr>
                <w:rStyle w:val="eop"/>
                <w:rFonts w:cs="Segoe UI"/>
                <w:sz w:val="16"/>
                <w:szCs w:val="16"/>
              </w:rPr>
              <w:t> </w:t>
            </w:r>
          </w:p>
        </w:tc>
        <w:sdt>
          <w:sdtPr>
            <w:rPr>
              <w:sz w:val="16"/>
              <w:szCs w:val="16"/>
            </w:rPr>
            <w:id w:val="10319204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2" w:type="pct"/>
                <w:vAlign w:val="center"/>
              </w:tcPr>
              <w:p w14:paraId="73E0C843" w14:textId="77777777" w:rsidR="0049161D" w:rsidRPr="00E773D3" w:rsidRDefault="0049161D" w:rsidP="00E71C26">
                <w:pPr>
                  <w:jc w:val="center"/>
                  <w:rPr>
                    <w:sz w:val="16"/>
                    <w:szCs w:val="16"/>
                  </w:rPr>
                </w:pPr>
                <w:r w:rsidRPr="00E773D3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2262B8" w:rsidRPr="0036668A" w14:paraId="5CCFE92A" w14:textId="77777777" w:rsidTr="7859B2C7">
        <w:tc>
          <w:tcPr>
            <w:tcW w:w="2094" w:type="pct"/>
          </w:tcPr>
          <w:p w14:paraId="7B6623B1" w14:textId="6DD6ECF8" w:rsidR="002262B8" w:rsidRPr="00E773D3" w:rsidRDefault="002262B8" w:rsidP="002262B8">
            <w:pPr>
              <w:rPr>
                <w:sz w:val="16"/>
                <w:szCs w:val="16"/>
              </w:rPr>
            </w:pPr>
            <w:r w:rsidRPr="00E773D3">
              <w:rPr>
                <w:b/>
                <w:bCs/>
                <w:sz w:val="16"/>
                <w:szCs w:val="16"/>
              </w:rPr>
              <w:t>Kerntaak</w:t>
            </w:r>
          </w:p>
        </w:tc>
        <w:tc>
          <w:tcPr>
            <w:tcW w:w="2444" w:type="pct"/>
            <w:vAlign w:val="bottom"/>
          </w:tcPr>
          <w:p w14:paraId="18742B00" w14:textId="694DDBF4" w:rsidR="002262B8" w:rsidRPr="00E773D3" w:rsidRDefault="002262B8" w:rsidP="002262B8">
            <w:pPr>
              <w:rPr>
                <w:rStyle w:val="normaltextrun"/>
                <w:rFonts w:cs="Segoe UI"/>
                <w:sz w:val="16"/>
                <w:szCs w:val="16"/>
              </w:rPr>
            </w:pPr>
            <w:r w:rsidRPr="00E773D3">
              <w:rPr>
                <w:rStyle w:val="normaltextrun"/>
                <w:rFonts w:cs="Segoe UI"/>
                <w:b/>
                <w:bCs/>
                <w:sz w:val="16"/>
                <w:szCs w:val="16"/>
              </w:rPr>
              <w:t>Werkprocessen</w:t>
            </w:r>
          </w:p>
        </w:tc>
        <w:tc>
          <w:tcPr>
            <w:tcW w:w="462" w:type="pct"/>
            <w:vAlign w:val="center"/>
          </w:tcPr>
          <w:p w14:paraId="3BA24F7B" w14:textId="6AFC1533" w:rsidR="002262B8" w:rsidRPr="00E773D3" w:rsidRDefault="002262B8" w:rsidP="002262B8">
            <w:pPr>
              <w:jc w:val="center"/>
              <w:rPr>
                <w:sz w:val="16"/>
                <w:szCs w:val="16"/>
              </w:rPr>
            </w:pPr>
            <w:r w:rsidRPr="00E773D3">
              <w:rPr>
                <w:b/>
                <w:bCs/>
                <w:sz w:val="16"/>
                <w:szCs w:val="16"/>
              </w:rPr>
              <w:t>Voldaan</w:t>
            </w:r>
          </w:p>
        </w:tc>
      </w:tr>
      <w:tr w:rsidR="003324F8" w:rsidRPr="0036668A" w14:paraId="0BEA09D5" w14:textId="77777777" w:rsidTr="7859B2C7">
        <w:tc>
          <w:tcPr>
            <w:tcW w:w="2094" w:type="pct"/>
            <w:vMerge w:val="restart"/>
          </w:tcPr>
          <w:p w14:paraId="002573C5" w14:textId="79347C13" w:rsidR="003324F8" w:rsidRPr="00E773D3" w:rsidRDefault="003324F8" w:rsidP="00E71C26">
            <w:pPr>
              <w:rPr>
                <w:sz w:val="16"/>
                <w:szCs w:val="16"/>
              </w:rPr>
            </w:pPr>
            <w:r w:rsidRPr="00E773D3">
              <w:rPr>
                <w:sz w:val="16"/>
                <w:szCs w:val="16"/>
              </w:rPr>
              <w:t>EV1 Begeleiden van klimmers in de rots</w:t>
            </w:r>
          </w:p>
        </w:tc>
        <w:tc>
          <w:tcPr>
            <w:tcW w:w="2444" w:type="pct"/>
            <w:vAlign w:val="center"/>
          </w:tcPr>
          <w:p w14:paraId="37D70FDA" w14:textId="5146F9F0" w:rsidR="003324F8" w:rsidRPr="00E773D3" w:rsidRDefault="003324F8" w:rsidP="00E71C26">
            <w:pPr>
              <w:rPr>
                <w:rStyle w:val="normaltextrun"/>
                <w:rFonts w:cs="Segoe UI"/>
                <w:sz w:val="16"/>
                <w:szCs w:val="16"/>
              </w:rPr>
            </w:pPr>
            <w:r w:rsidRPr="00E773D3">
              <w:rPr>
                <w:rStyle w:val="normaltextrun"/>
                <w:rFonts w:cs="Segoe UI"/>
                <w:sz w:val="16"/>
                <w:szCs w:val="16"/>
              </w:rPr>
              <w:t>EV1.1 Begeleidt naklimmers in de rots</w:t>
            </w:r>
          </w:p>
        </w:tc>
        <w:sdt>
          <w:sdtPr>
            <w:rPr>
              <w:sz w:val="16"/>
              <w:szCs w:val="16"/>
            </w:rPr>
            <w:id w:val="-19827636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2" w:type="pct"/>
                <w:vAlign w:val="center"/>
              </w:tcPr>
              <w:p w14:paraId="5087FC62" w14:textId="6F7F2AA7" w:rsidR="003324F8" w:rsidRPr="00E773D3" w:rsidRDefault="003324F8" w:rsidP="00E71C26">
                <w:pPr>
                  <w:jc w:val="center"/>
                  <w:rPr>
                    <w:sz w:val="16"/>
                    <w:szCs w:val="16"/>
                  </w:rPr>
                </w:pPr>
                <w:r w:rsidRPr="00E773D3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3324F8" w:rsidRPr="0036668A" w14:paraId="6156D5B0" w14:textId="77777777" w:rsidTr="7859B2C7">
        <w:tc>
          <w:tcPr>
            <w:tcW w:w="2094" w:type="pct"/>
            <w:vMerge/>
          </w:tcPr>
          <w:p w14:paraId="044DE0D6" w14:textId="77777777" w:rsidR="003324F8" w:rsidRPr="00E773D3" w:rsidRDefault="003324F8" w:rsidP="00E71C26">
            <w:pPr>
              <w:rPr>
                <w:sz w:val="16"/>
                <w:szCs w:val="16"/>
              </w:rPr>
            </w:pPr>
          </w:p>
        </w:tc>
        <w:tc>
          <w:tcPr>
            <w:tcW w:w="2444" w:type="pct"/>
            <w:vAlign w:val="center"/>
          </w:tcPr>
          <w:p w14:paraId="3AB72811" w14:textId="6841ADA4" w:rsidR="003324F8" w:rsidRPr="00E773D3" w:rsidRDefault="003324F8" w:rsidP="00E71C26">
            <w:pPr>
              <w:rPr>
                <w:rStyle w:val="normaltextrun"/>
                <w:rFonts w:cs="Segoe UI"/>
                <w:sz w:val="16"/>
                <w:szCs w:val="16"/>
              </w:rPr>
            </w:pPr>
            <w:r w:rsidRPr="00E773D3">
              <w:rPr>
                <w:rStyle w:val="normaltextrun"/>
                <w:rFonts w:cs="Segoe UI"/>
                <w:sz w:val="16"/>
                <w:szCs w:val="16"/>
              </w:rPr>
              <w:t>EV1.2 Klimt met een naklimmer</w:t>
            </w:r>
          </w:p>
        </w:tc>
        <w:sdt>
          <w:sdtPr>
            <w:rPr>
              <w:sz w:val="16"/>
              <w:szCs w:val="16"/>
            </w:rPr>
            <w:id w:val="-1148364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2" w:type="pct"/>
                <w:vAlign w:val="center"/>
              </w:tcPr>
              <w:p w14:paraId="1F88E21A" w14:textId="7549E2DF" w:rsidR="003324F8" w:rsidRPr="00E773D3" w:rsidRDefault="003324F8" w:rsidP="00E71C26">
                <w:pPr>
                  <w:jc w:val="center"/>
                  <w:rPr>
                    <w:sz w:val="16"/>
                    <w:szCs w:val="16"/>
                  </w:rPr>
                </w:pPr>
                <w:r w:rsidRPr="00E773D3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3324F8" w:rsidRPr="0036668A" w14:paraId="53F664D8" w14:textId="77777777" w:rsidTr="7859B2C7">
        <w:tc>
          <w:tcPr>
            <w:tcW w:w="2094" w:type="pct"/>
            <w:vMerge/>
          </w:tcPr>
          <w:p w14:paraId="711FB095" w14:textId="77777777" w:rsidR="003324F8" w:rsidRPr="00E773D3" w:rsidRDefault="003324F8" w:rsidP="00E71C26">
            <w:pPr>
              <w:rPr>
                <w:sz w:val="16"/>
                <w:szCs w:val="16"/>
              </w:rPr>
            </w:pPr>
          </w:p>
        </w:tc>
        <w:tc>
          <w:tcPr>
            <w:tcW w:w="2444" w:type="pct"/>
            <w:vAlign w:val="center"/>
          </w:tcPr>
          <w:p w14:paraId="67C62E26" w14:textId="0351C029" w:rsidR="003324F8" w:rsidRPr="00E773D3" w:rsidRDefault="003324F8" w:rsidP="00E71C26">
            <w:pPr>
              <w:rPr>
                <w:rStyle w:val="normaltextrun"/>
                <w:rFonts w:cs="Segoe UI"/>
                <w:sz w:val="16"/>
                <w:szCs w:val="16"/>
              </w:rPr>
            </w:pPr>
            <w:r w:rsidRPr="00E773D3">
              <w:rPr>
                <w:rStyle w:val="normaltextrun"/>
                <w:rFonts w:cs="Segoe UI"/>
                <w:sz w:val="16"/>
                <w:szCs w:val="16"/>
              </w:rPr>
              <w:t>EV1.3 Handelt in geval van een noodsituatie</w:t>
            </w:r>
          </w:p>
        </w:tc>
        <w:sdt>
          <w:sdtPr>
            <w:rPr>
              <w:sz w:val="16"/>
              <w:szCs w:val="16"/>
            </w:rPr>
            <w:id w:val="15625236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2" w:type="pct"/>
                <w:vAlign w:val="center"/>
              </w:tcPr>
              <w:p w14:paraId="38E568E8" w14:textId="7E542EAF" w:rsidR="003324F8" w:rsidRPr="00E773D3" w:rsidRDefault="003324F8" w:rsidP="00E71C26">
                <w:pPr>
                  <w:jc w:val="center"/>
                  <w:rPr>
                    <w:sz w:val="16"/>
                    <w:szCs w:val="16"/>
                  </w:rPr>
                </w:pPr>
                <w:r w:rsidRPr="00E773D3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036B0B" w:rsidRPr="0036668A" w14:paraId="081BFD91" w14:textId="77777777" w:rsidTr="7859B2C7">
        <w:tc>
          <w:tcPr>
            <w:tcW w:w="4538" w:type="pct"/>
            <w:gridSpan w:val="2"/>
            <w:tcBorders>
              <w:bottom w:val="nil"/>
              <w:right w:val="nil"/>
            </w:tcBorders>
            <w:shd w:val="clear" w:color="auto" w:fill="E7E6E6" w:themeFill="background2"/>
          </w:tcPr>
          <w:p w14:paraId="77CD9A14" w14:textId="77777777" w:rsidR="0025311B" w:rsidRDefault="0025311B" w:rsidP="00E71C26">
            <w:pPr>
              <w:rPr>
                <w:b/>
                <w:bCs/>
                <w:sz w:val="16"/>
                <w:szCs w:val="16"/>
              </w:rPr>
            </w:pPr>
          </w:p>
          <w:p w14:paraId="3749065D" w14:textId="06F172CB" w:rsidR="00036B0B" w:rsidRPr="00E773D3" w:rsidRDefault="00F927F1" w:rsidP="00E71C26">
            <w:pPr>
              <w:rPr>
                <w:rStyle w:val="normaltextrun"/>
                <w:b/>
                <w:bCs/>
                <w:sz w:val="16"/>
                <w:szCs w:val="16"/>
              </w:rPr>
            </w:pPr>
            <w:r w:rsidRPr="00E773D3">
              <w:rPr>
                <w:b/>
                <w:bCs/>
                <w:sz w:val="16"/>
                <w:szCs w:val="16"/>
              </w:rPr>
              <w:t>De kandidaat is geslaagd wanneer alle werkprocessen worden beheerst en daarmee zijn voldaan</w:t>
            </w:r>
          </w:p>
        </w:tc>
        <w:tc>
          <w:tcPr>
            <w:tcW w:w="462" w:type="pct"/>
            <w:tcBorders>
              <w:left w:val="nil"/>
              <w:bottom w:val="nil"/>
            </w:tcBorders>
            <w:shd w:val="clear" w:color="auto" w:fill="E7E6E6" w:themeFill="background2"/>
            <w:vAlign w:val="center"/>
          </w:tcPr>
          <w:p w14:paraId="0785FA53" w14:textId="77777777" w:rsidR="00036B0B" w:rsidRPr="00E773D3" w:rsidRDefault="00036B0B" w:rsidP="00E71C26">
            <w:pPr>
              <w:jc w:val="center"/>
              <w:rPr>
                <w:b/>
                <w:bCs/>
                <w:sz w:val="16"/>
                <w:szCs w:val="16"/>
              </w:rPr>
            </w:pPr>
            <w:r w:rsidRPr="00E773D3">
              <w:rPr>
                <w:b/>
                <w:bCs/>
                <w:sz w:val="16"/>
                <w:szCs w:val="16"/>
              </w:rPr>
              <w:t>Geslaagd</w:t>
            </w:r>
          </w:p>
          <w:sdt>
            <w:sdtPr>
              <w:rPr>
                <w:sz w:val="16"/>
                <w:szCs w:val="16"/>
              </w:rPr>
              <w:id w:val="-1700364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9E10224" w14:textId="77777777" w:rsidR="00D12327" w:rsidRPr="00E773D3" w:rsidRDefault="00D12327" w:rsidP="00E71C26">
                <w:pPr>
                  <w:jc w:val="center"/>
                  <w:rPr>
                    <w:b/>
                    <w:bCs/>
                    <w:sz w:val="16"/>
                    <w:szCs w:val="16"/>
                  </w:rPr>
                </w:pPr>
                <w:r w:rsidRPr="00E773D3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sdtContent>
          </w:sdt>
        </w:tc>
      </w:tr>
      <w:tr w:rsidR="00036B0B" w:rsidRPr="0036668A" w14:paraId="36253C6F" w14:textId="77777777" w:rsidTr="7859B2C7">
        <w:trPr>
          <w:trHeight w:val="994"/>
        </w:trPr>
        <w:tc>
          <w:tcPr>
            <w:tcW w:w="4538" w:type="pct"/>
            <w:gridSpan w:val="2"/>
            <w:tcBorders>
              <w:top w:val="nil"/>
              <w:right w:val="nil"/>
            </w:tcBorders>
            <w:shd w:val="clear" w:color="auto" w:fill="E7E6E6" w:themeFill="background2"/>
            <w:vAlign w:val="bottom"/>
          </w:tcPr>
          <w:p w14:paraId="34DB5907" w14:textId="77777777" w:rsidR="00036B0B" w:rsidRPr="00E773D3" w:rsidRDefault="00036B0B" w:rsidP="00E71C26">
            <w:pPr>
              <w:rPr>
                <w:b/>
                <w:bCs/>
                <w:sz w:val="16"/>
                <w:szCs w:val="16"/>
              </w:rPr>
            </w:pPr>
            <w:r w:rsidRPr="00E773D3">
              <w:rPr>
                <w:b/>
                <w:bCs/>
                <w:sz w:val="16"/>
                <w:szCs w:val="16"/>
              </w:rPr>
              <w:t>Handtekening beoordelaar</w:t>
            </w:r>
          </w:p>
          <w:p w14:paraId="5DF3219B" w14:textId="77777777" w:rsidR="0000222A" w:rsidRPr="00013CB4" w:rsidRDefault="0000222A" w:rsidP="00E71C2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62" w:type="pct"/>
            <w:tcBorders>
              <w:top w:val="nil"/>
              <w:left w:val="nil"/>
            </w:tcBorders>
            <w:shd w:val="clear" w:color="auto" w:fill="E7E6E6" w:themeFill="background2"/>
            <w:vAlign w:val="center"/>
          </w:tcPr>
          <w:p w14:paraId="535D1CC3" w14:textId="77777777" w:rsidR="00036B0B" w:rsidRPr="00013CB4" w:rsidRDefault="00036B0B" w:rsidP="00E71C26">
            <w:pPr>
              <w:jc w:val="center"/>
              <w:rPr>
                <w:sz w:val="18"/>
                <w:szCs w:val="18"/>
              </w:rPr>
            </w:pPr>
          </w:p>
        </w:tc>
      </w:tr>
    </w:tbl>
    <w:p w14:paraId="4D8C2EC3" w14:textId="77777777" w:rsidR="00DA2555" w:rsidRDefault="00DA2555">
      <w:pPr>
        <w:rPr>
          <w:sz w:val="20"/>
          <w:szCs w:val="20"/>
        </w:rPr>
      </w:pPr>
    </w:p>
    <w:p w14:paraId="6C57FEEA" w14:textId="77777777" w:rsidR="00DA2555" w:rsidRDefault="00DA2555" w:rsidP="00DA2555">
      <w:pPr>
        <w:spacing w:after="160" w:line="259" w:lineRule="auto"/>
        <w:rPr>
          <w:sz w:val="20"/>
          <w:szCs w:val="20"/>
        </w:rPr>
      </w:pPr>
    </w:p>
    <w:p w14:paraId="06DB3FB0" w14:textId="77777777" w:rsidR="00DA2555" w:rsidRDefault="00DA2555" w:rsidP="00DA2555">
      <w:pPr>
        <w:spacing w:after="160" w:line="259" w:lineRule="auto"/>
        <w:rPr>
          <w:sz w:val="20"/>
          <w:szCs w:val="20"/>
        </w:rPr>
      </w:pPr>
    </w:p>
    <w:p w14:paraId="0F5790E0" w14:textId="77777777" w:rsidR="0049161D" w:rsidRDefault="0049161D" w:rsidP="0049161D">
      <w:p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</w:p>
    <w:p w14:paraId="4E03F86E" w14:textId="77777777" w:rsidR="0049161D" w:rsidRDefault="0049161D" w:rsidP="0049161D">
      <w:pPr>
        <w:pStyle w:val="NKBVKop1"/>
        <w:framePr w:wrap="around" w:hAnchor="page" w:x="2212" w:y="2065"/>
      </w:pPr>
      <w:r>
        <w:t>Instructie invullen beoordelingsformulier</w:t>
      </w:r>
    </w:p>
    <w:p w14:paraId="0F7599A8" w14:textId="77777777" w:rsidR="0049161D" w:rsidRDefault="0049161D" w:rsidP="0025311B">
      <w:p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</w:p>
    <w:p w14:paraId="045DE27B" w14:textId="36B9A68F" w:rsidR="00E744EC" w:rsidRPr="00804079" w:rsidRDefault="00E744EC" w:rsidP="00E744E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>Beoordeel elk onderdeel van de werkprocessen met voldoende (V) of onvoldoende (O).</w:t>
      </w: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br/>
        <w:t xml:space="preserve">Ga uit van het niveau van een beginnend, maar competent beroepsbeoefenaar. </w:t>
      </w:r>
    </w:p>
    <w:p w14:paraId="20C629E1" w14:textId="77777777" w:rsidR="00E744EC" w:rsidRPr="00804079" w:rsidRDefault="00E744EC" w:rsidP="00E744E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 xml:space="preserve">Geef bij een onvoldoende kort aan wat de reden is bij de opmerkingen. </w:t>
      </w:r>
    </w:p>
    <w:p w14:paraId="6D41621F" w14:textId="77777777" w:rsidR="00E744EC" w:rsidRPr="00804079" w:rsidRDefault="00E744EC" w:rsidP="00E744E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>Beoordeel per werkproces of de kandidaat het werkproces beheerst.</w:t>
      </w: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br/>
        <w:t xml:space="preserve">Gebruik hierbij de resultaatcriteria als uitgangspunt. </w:t>
      </w:r>
    </w:p>
    <w:p w14:paraId="005E20BF" w14:textId="77777777" w:rsidR="00E744EC" w:rsidRPr="00804079" w:rsidRDefault="00E744EC" w:rsidP="00E744E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 xml:space="preserve">Onderbouw je keuze wanneer een werkproces als beheerst wordt beoordeeld terwijl niet alle onderdelen voldoende zijn. </w:t>
      </w:r>
    </w:p>
    <w:p w14:paraId="361AFF00" w14:textId="77777777" w:rsidR="00E744EC" w:rsidRPr="00804079" w:rsidRDefault="00E744EC" w:rsidP="00E744E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 xml:space="preserve">Vul op het voorblad in aan welke werkprocessen de kandidaat voldoet. </w:t>
      </w:r>
    </w:p>
    <w:p w14:paraId="44B58502" w14:textId="77777777" w:rsidR="00E744EC" w:rsidRPr="00804079" w:rsidRDefault="00E744EC" w:rsidP="00E744E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 xml:space="preserve">Bepaal de uitslag: </w:t>
      </w:r>
    </w:p>
    <w:p w14:paraId="02BC7612" w14:textId="77777777" w:rsidR="00E744EC" w:rsidRPr="00804079" w:rsidRDefault="00E744EC" w:rsidP="00E744EC">
      <w:pPr>
        <w:numPr>
          <w:ilvl w:val="1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 xml:space="preserve">Geslaagd: de kandidaat voldoet aan alle werkprocessen. </w:t>
      </w:r>
    </w:p>
    <w:p w14:paraId="130A49F0" w14:textId="77777777" w:rsidR="00E744EC" w:rsidRPr="00804079" w:rsidRDefault="00E744EC" w:rsidP="00E744EC">
      <w:pPr>
        <w:numPr>
          <w:ilvl w:val="1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 xml:space="preserve">Niet geslaagd: de kandidaat voldoet niet aan alle werkprocessen. </w:t>
      </w:r>
    </w:p>
    <w:p w14:paraId="0CC334EA" w14:textId="77777777" w:rsidR="00E744EC" w:rsidRDefault="00E744EC" w:rsidP="00E744E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>Onderteken het beoordelingsformulier.</w:t>
      </w:r>
    </w:p>
    <w:p w14:paraId="37D1AC61" w14:textId="77777777" w:rsidR="00877670" w:rsidRPr="00804079" w:rsidRDefault="00877670" w:rsidP="00E744E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>
        <w:rPr>
          <w:rFonts w:eastAsia="Times New Roman" w:cs="Times New Roman"/>
          <w:color w:val="auto"/>
          <w:kern w:val="0"/>
          <w:lang w:eastAsia="nl-NL"/>
          <w14:ligatures w14:val="none"/>
        </w:rPr>
        <w:t>Stuur het beoordelingsformulier naar pvb@nkbv.nl.</w:t>
      </w:r>
    </w:p>
    <w:p w14:paraId="01CEE7FF" w14:textId="77777777" w:rsidR="00804079" w:rsidRDefault="00804079" w:rsidP="00804079">
      <w:pPr>
        <w:pStyle w:val="ListParagraph"/>
        <w:spacing w:after="160" w:line="259" w:lineRule="auto"/>
      </w:pPr>
    </w:p>
    <w:p w14:paraId="79A6E48B" w14:textId="77777777" w:rsidR="002D2341" w:rsidRDefault="00DA2555" w:rsidP="00804079">
      <w:pPr>
        <w:pStyle w:val="ListParagraph"/>
        <w:spacing w:after="160" w:line="259" w:lineRule="auto"/>
        <w:sectPr w:rsidR="002D2341" w:rsidSect="0038490F">
          <w:headerReference w:type="default" r:id="rId11"/>
          <w:footerReference w:type="default" r:id="rId12"/>
          <w:pgSz w:w="16838" w:h="11906" w:orient="landscape"/>
          <w:pgMar w:top="1417" w:right="1417" w:bottom="1417" w:left="1417" w:header="709" w:footer="709" w:gutter="0"/>
          <w:cols w:space="708"/>
          <w:docGrid w:linePitch="360"/>
        </w:sectPr>
      </w:pPr>
      <w:r w:rsidRPr="001B7D5C">
        <w:t>.</w:t>
      </w:r>
    </w:p>
    <w:p w14:paraId="129AB092" w14:textId="77777777" w:rsidR="007610A2" w:rsidRDefault="007610A2">
      <w:pPr>
        <w:rPr>
          <w:sz w:val="20"/>
          <w:szCs w:val="20"/>
        </w:rPr>
      </w:pPr>
    </w:p>
    <w:p w14:paraId="53749632" w14:textId="77777777" w:rsidR="007610A2" w:rsidRDefault="007610A2" w:rsidP="007610A2">
      <w:pPr>
        <w:spacing w:after="160" w:line="259" w:lineRule="auto"/>
        <w:rPr>
          <w:sz w:val="20"/>
          <w:szCs w:val="20"/>
        </w:rPr>
      </w:pPr>
    </w:p>
    <w:p w14:paraId="3AB2EF1B" w14:textId="0EF377A8" w:rsidR="007610A2" w:rsidRPr="0036668A" w:rsidRDefault="007B3E14" w:rsidP="007610A2">
      <w:pPr>
        <w:pStyle w:val="NKBVKop1"/>
        <w:framePr w:wrap="around"/>
      </w:pPr>
      <w:r w:rsidRPr="00C4601E">
        <w:t>2.1 Begeleiden bij</w:t>
      </w:r>
      <w:r w:rsidR="007610A2" w:rsidRPr="00C4601E">
        <w:t xml:space="preserve"> lessen</w:t>
      </w:r>
    </w:p>
    <w:p w14:paraId="72AD6096" w14:textId="77777777" w:rsidR="0038490F" w:rsidRDefault="0038490F">
      <w:pPr>
        <w:rPr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101"/>
        <w:gridCol w:w="571"/>
        <w:gridCol w:w="6322"/>
      </w:tblGrid>
      <w:tr w:rsidR="00E45544" w:rsidRPr="0036668A" w14:paraId="349070FB" w14:textId="77777777" w:rsidTr="7CFFC66D">
        <w:tc>
          <w:tcPr>
            <w:tcW w:w="5000" w:type="pct"/>
            <w:gridSpan w:val="3"/>
            <w:shd w:val="clear" w:color="auto" w:fill="70AD47" w:themeFill="accent6"/>
          </w:tcPr>
          <w:p w14:paraId="1F30F76A" w14:textId="77777777" w:rsidR="00E45544" w:rsidRPr="0036668A" w:rsidRDefault="00E45544" w:rsidP="00012134">
            <w:pPr>
              <w:tabs>
                <w:tab w:val="left" w:pos="2376"/>
              </w:tabs>
              <w:rPr>
                <w:sz w:val="20"/>
                <w:szCs w:val="20"/>
              </w:rPr>
            </w:pPr>
            <w:r w:rsidRPr="0036668A">
              <w:rPr>
                <w:sz w:val="20"/>
                <w:szCs w:val="20"/>
              </w:rPr>
              <w:tab/>
            </w:r>
            <w:r w:rsidRPr="00BB551A">
              <w:rPr>
                <w:b/>
                <w:bCs/>
                <w:sz w:val="20"/>
                <w:szCs w:val="20"/>
              </w:rPr>
              <w:t xml:space="preserve">Werkproces </w:t>
            </w:r>
            <w:r>
              <w:rPr>
                <w:b/>
                <w:bCs/>
                <w:sz w:val="20"/>
                <w:szCs w:val="20"/>
              </w:rPr>
              <w:t>2.1.1 Begeleidt klimmers bij lessen</w:t>
            </w:r>
            <w:r w:rsidRPr="00BB551A">
              <w:rPr>
                <w:sz w:val="20"/>
                <w:szCs w:val="20"/>
              </w:rPr>
              <w:t> </w:t>
            </w:r>
          </w:p>
        </w:tc>
      </w:tr>
      <w:tr w:rsidR="00E45544" w:rsidRPr="0036668A" w14:paraId="66830B11" w14:textId="77777777" w:rsidTr="7CFFC66D">
        <w:tc>
          <w:tcPr>
            <w:tcW w:w="2537" w:type="pct"/>
            <w:shd w:val="clear" w:color="auto" w:fill="E7E6E6" w:themeFill="background2"/>
          </w:tcPr>
          <w:p w14:paraId="244B0E00" w14:textId="77777777" w:rsidR="00E45544" w:rsidRPr="0036668A" w:rsidRDefault="00E45544" w:rsidP="00012134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Portfolio</w:t>
            </w:r>
          </w:p>
        </w:tc>
        <w:tc>
          <w:tcPr>
            <w:tcW w:w="204" w:type="pct"/>
            <w:shd w:val="clear" w:color="auto" w:fill="E7E6E6" w:themeFill="background2"/>
          </w:tcPr>
          <w:p w14:paraId="6E64CE0B" w14:textId="77777777" w:rsidR="00E45544" w:rsidRPr="0036668A" w:rsidRDefault="00E45544" w:rsidP="00012134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O/V</w:t>
            </w:r>
          </w:p>
        </w:tc>
        <w:tc>
          <w:tcPr>
            <w:tcW w:w="2259" w:type="pct"/>
            <w:shd w:val="clear" w:color="auto" w:fill="E7E6E6" w:themeFill="background2"/>
          </w:tcPr>
          <w:p w14:paraId="2C41771B" w14:textId="77777777" w:rsidR="00E45544" w:rsidRPr="0036668A" w:rsidRDefault="00E45544" w:rsidP="00012134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E45544" w:rsidRPr="0036668A" w14:paraId="000DEBFA" w14:textId="77777777" w:rsidTr="7CFFC66D">
        <w:tc>
          <w:tcPr>
            <w:tcW w:w="2537" w:type="pct"/>
          </w:tcPr>
          <w:p w14:paraId="43365472" w14:textId="1AF4E2CD" w:rsidR="00E45544" w:rsidRPr="00163522" w:rsidRDefault="00E45544" w:rsidP="7CFFC66D">
            <w:pPr>
              <w:rPr>
                <w:i/>
                <w:iCs/>
                <w:sz w:val="20"/>
                <w:szCs w:val="20"/>
              </w:rPr>
            </w:pPr>
            <w:r w:rsidRPr="7CFFC66D">
              <w:rPr>
                <w:sz w:val="20"/>
                <w:szCs w:val="20"/>
              </w:rPr>
              <w:t>Stemt de manier van omgang af op de klimmers en benadert hen op positieve wijze. </w:t>
            </w:r>
          </w:p>
        </w:tc>
        <w:tc>
          <w:tcPr>
            <w:tcW w:w="204" w:type="pct"/>
          </w:tcPr>
          <w:p w14:paraId="165275F4" w14:textId="77777777" w:rsidR="00E45544" w:rsidRPr="0036668A" w:rsidRDefault="00E45544" w:rsidP="00012134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 w:val="restart"/>
          </w:tcPr>
          <w:p w14:paraId="7483D1A0" w14:textId="77777777" w:rsidR="00E45544" w:rsidRPr="0036668A" w:rsidRDefault="00E45544" w:rsidP="00012134">
            <w:pPr>
              <w:rPr>
                <w:sz w:val="20"/>
                <w:szCs w:val="20"/>
              </w:rPr>
            </w:pPr>
          </w:p>
        </w:tc>
      </w:tr>
      <w:tr w:rsidR="00E45544" w:rsidRPr="0036668A" w14:paraId="24A92171" w14:textId="77777777" w:rsidTr="7CFFC66D">
        <w:tc>
          <w:tcPr>
            <w:tcW w:w="2537" w:type="pct"/>
          </w:tcPr>
          <w:p w14:paraId="1544B6EC" w14:textId="4575A1CE" w:rsidR="00E45544" w:rsidRPr="0036668A" w:rsidRDefault="00E45544" w:rsidP="00012134">
            <w:pPr>
              <w:rPr>
                <w:sz w:val="20"/>
                <w:szCs w:val="20"/>
              </w:rPr>
            </w:pPr>
            <w:r w:rsidRPr="7CFFC66D">
              <w:rPr>
                <w:sz w:val="20"/>
                <w:szCs w:val="20"/>
              </w:rPr>
              <w:t>Gebruikt heldere en begrijpelijke taal naar de klimmers.</w:t>
            </w:r>
            <w:r w:rsidRPr="7CFFC66D">
              <w:rPr>
                <w:i/>
                <w:iCs/>
                <w:sz w:val="20"/>
                <w:szCs w:val="20"/>
              </w:rPr>
              <w:t> </w:t>
            </w:r>
            <w:r w:rsidRPr="7CFFC66D">
              <w:rPr>
                <w:sz w:val="20"/>
                <w:szCs w:val="20"/>
              </w:rPr>
              <w:t> </w:t>
            </w:r>
          </w:p>
        </w:tc>
        <w:tc>
          <w:tcPr>
            <w:tcW w:w="204" w:type="pct"/>
          </w:tcPr>
          <w:p w14:paraId="082A4458" w14:textId="77777777" w:rsidR="00E45544" w:rsidRPr="0036668A" w:rsidRDefault="00E45544" w:rsidP="00012134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588C97D1" w14:textId="77777777" w:rsidR="00E45544" w:rsidRPr="0036668A" w:rsidRDefault="00E45544" w:rsidP="00012134">
            <w:pPr>
              <w:rPr>
                <w:sz w:val="20"/>
                <w:szCs w:val="20"/>
              </w:rPr>
            </w:pPr>
          </w:p>
        </w:tc>
      </w:tr>
      <w:tr w:rsidR="00E45544" w:rsidRPr="0036668A" w14:paraId="7286083E" w14:textId="77777777" w:rsidTr="7CFFC66D">
        <w:tc>
          <w:tcPr>
            <w:tcW w:w="2537" w:type="pct"/>
          </w:tcPr>
          <w:p w14:paraId="746F059C" w14:textId="79A42477" w:rsidR="00E45544" w:rsidRPr="008B768E" w:rsidRDefault="00E45544" w:rsidP="7CFFC66D">
            <w:pPr>
              <w:rPr>
                <w:sz w:val="20"/>
                <w:szCs w:val="20"/>
              </w:rPr>
            </w:pPr>
            <w:r w:rsidRPr="7CFFC66D">
              <w:rPr>
                <w:sz w:val="20"/>
                <w:szCs w:val="20"/>
              </w:rPr>
              <w:t>Motiveert, stimuleert en enthousiasmeert de klimmers. </w:t>
            </w:r>
          </w:p>
        </w:tc>
        <w:tc>
          <w:tcPr>
            <w:tcW w:w="204" w:type="pct"/>
          </w:tcPr>
          <w:p w14:paraId="62373013" w14:textId="77777777" w:rsidR="00E45544" w:rsidRPr="0036668A" w:rsidRDefault="00E45544" w:rsidP="00012134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7A3C3339" w14:textId="77777777" w:rsidR="00E45544" w:rsidRPr="0036668A" w:rsidRDefault="00E45544" w:rsidP="00012134">
            <w:pPr>
              <w:rPr>
                <w:sz w:val="20"/>
                <w:szCs w:val="20"/>
              </w:rPr>
            </w:pPr>
          </w:p>
        </w:tc>
      </w:tr>
      <w:tr w:rsidR="00E45544" w:rsidRPr="0036668A" w14:paraId="4305EDB9" w14:textId="77777777" w:rsidTr="7CFFC66D">
        <w:tc>
          <w:tcPr>
            <w:tcW w:w="2537" w:type="pct"/>
          </w:tcPr>
          <w:p w14:paraId="14B305BD" w14:textId="7EED265F" w:rsidR="00E45544" w:rsidRPr="00F028C4" w:rsidRDefault="00E45544" w:rsidP="7CFFC66D">
            <w:pPr>
              <w:rPr>
                <w:sz w:val="20"/>
                <w:szCs w:val="20"/>
              </w:rPr>
            </w:pPr>
            <w:r w:rsidRPr="7CFFC66D">
              <w:rPr>
                <w:sz w:val="20"/>
                <w:szCs w:val="20"/>
              </w:rPr>
              <w:t>Informeert over sportrelevante zaken als sportkleding, schoeisel, materiaal en regels van de klimlocatie.</w:t>
            </w:r>
          </w:p>
        </w:tc>
        <w:tc>
          <w:tcPr>
            <w:tcW w:w="204" w:type="pct"/>
          </w:tcPr>
          <w:p w14:paraId="32EFE6A6" w14:textId="77777777" w:rsidR="00E45544" w:rsidRPr="0036668A" w:rsidRDefault="00E45544" w:rsidP="00012134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3870309E" w14:textId="77777777" w:rsidR="00E45544" w:rsidRPr="0036668A" w:rsidRDefault="00E45544" w:rsidP="00012134">
            <w:pPr>
              <w:rPr>
                <w:sz w:val="20"/>
                <w:szCs w:val="20"/>
              </w:rPr>
            </w:pPr>
          </w:p>
        </w:tc>
      </w:tr>
      <w:tr w:rsidR="00E45544" w:rsidRPr="0036668A" w14:paraId="692D735B" w14:textId="77777777" w:rsidTr="7CFFC66D">
        <w:tc>
          <w:tcPr>
            <w:tcW w:w="2537" w:type="pct"/>
          </w:tcPr>
          <w:p w14:paraId="4FA02CA7" w14:textId="3FE06887" w:rsidR="00E45544" w:rsidRPr="0036668A" w:rsidRDefault="00E45544" w:rsidP="00012134">
            <w:pPr>
              <w:rPr>
                <w:sz w:val="20"/>
                <w:szCs w:val="20"/>
              </w:rPr>
            </w:pPr>
            <w:r w:rsidRPr="7CFFC66D">
              <w:rPr>
                <w:sz w:val="20"/>
                <w:szCs w:val="20"/>
              </w:rPr>
              <w:t>Bewaakt (en ziet toet op) de veiligheid en handelt in geval van een noodsituatie (ongeluk). </w:t>
            </w:r>
          </w:p>
        </w:tc>
        <w:tc>
          <w:tcPr>
            <w:tcW w:w="204" w:type="pct"/>
          </w:tcPr>
          <w:p w14:paraId="4EDDEE0A" w14:textId="77777777" w:rsidR="00E45544" w:rsidRPr="0036668A" w:rsidRDefault="00E45544" w:rsidP="00012134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3301DAA3" w14:textId="77777777" w:rsidR="00E45544" w:rsidRPr="0036668A" w:rsidRDefault="00E45544" w:rsidP="00012134">
            <w:pPr>
              <w:rPr>
                <w:sz w:val="20"/>
                <w:szCs w:val="20"/>
              </w:rPr>
            </w:pPr>
          </w:p>
        </w:tc>
      </w:tr>
      <w:tr w:rsidR="00E45544" w:rsidRPr="0036668A" w14:paraId="78837213" w14:textId="77777777" w:rsidTr="7CFFC66D">
        <w:tc>
          <w:tcPr>
            <w:tcW w:w="2537" w:type="pct"/>
          </w:tcPr>
          <w:p w14:paraId="57727F2D" w14:textId="4BA6F192" w:rsidR="00E45544" w:rsidRPr="006A1056" w:rsidRDefault="00E45544" w:rsidP="7CFFC66D">
            <w:pPr>
              <w:rPr>
                <w:sz w:val="20"/>
                <w:szCs w:val="20"/>
              </w:rPr>
            </w:pPr>
            <w:r w:rsidRPr="7CFFC66D">
              <w:rPr>
                <w:sz w:val="20"/>
                <w:szCs w:val="20"/>
              </w:rPr>
              <w:t xml:space="preserve">Gaat vertrouwelijk om met persoonlijke informatie </w:t>
            </w:r>
            <w:proofErr w:type="gramStart"/>
            <w:r w:rsidRPr="7CFFC66D">
              <w:rPr>
                <w:sz w:val="20"/>
                <w:szCs w:val="20"/>
              </w:rPr>
              <w:t>conform</w:t>
            </w:r>
            <w:proofErr w:type="gramEnd"/>
            <w:r w:rsidRPr="7CFFC66D">
              <w:rPr>
                <w:sz w:val="20"/>
                <w:szCs w:val="20"/>
              </w:rPr>
              <w:t xml:space="preserve"> de richtlijnen</w:t>
            </w:r>
          </w:p>
        </w:tc>
        <w:tc>
          <w:tcPr>
            <w:tcW w:w="204" w:type="pct"/>
          </w:tcPr>
          <w:p w14:paraId="5E85B976" w14:textId="77777777" w:rsidR="00E45544" w:rsidRPr="0036668A" w:rsidRDefault="00E45544" w:rsidP="00012134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4B28D515" w14:textId="77777777" w:rsidR="00E45544" w:rsidRPr="0036668A" w:rsidRDefault="00E45544" w:rsidP="00012134">
            <w:pPr>
              <w:rPr>
                <w:sz w:val="20"/>
                <w:szCs w:val="20"/>
              </w:rPr>
            </w:pPr>
          </w:p>
        </w:tc>
      </w:tr>
      <w:tr w:rsidR="00E45544" w:rsidRPr="0036668A" w14:paraId="70110F93" w14:textId="77777777" w:rsidTr="7CFFC66D">
        <w:tc>
          <w:tcPr>
            <w:tcW w:w="2537" w:type="pct"/>
            <w:shd w:val="clear" w:color="auto" w:fill="E7E6E6" w:themeFill="background2"/>
          </w:tcPr>
          <w:p w14:paraId="65BC2EDF" w14:textId="77777777" w:rsidR="00E45544" w:rsidRPr="0036668A" w:rsidRDefault="00E45544" w:rsidP="00012134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resultaten van dit werkproces zijn: </w:t>
            </w:r>
          </w:p>
          <w:p w14:paraId="7F5F1778" w14:textId="77777777" w:rsidR="00E45544" w:rsidRPr="00BB551A" w:rsidRDefault="00E45544" w:rsidP="00012134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 xml:space="preserve">De begeleiding </w:t>
            </w:r>
            <w:r>
              <w:rPr>
                <w:sz w:val="20"/>
                <w:szCs w:val="20"/>
              </w:rPr>
              <w:t>sluit aan bij de</w:t>
            </w:r>
            <w:r w:rsidRPr="00BB551A">
              <w:rPr>
                <w:sz w:val="20"/>
                <w:szCs w:val="20"/>
              </w:rPr>
              <w:t> klimmers. </w:t>
            </w:r>
          </w:p>
          <w:p w14:paraId="7E145D76" w14:textId="77777777" w:rsidR="00E45544" w:rsidRPr="00BB551A" w:rsidRDefault="00E45544" w:rsidP="00012134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 xml:space="preserve">De </w:t>
            </w:r>
            <w:r>
              <w:rPr>
                <w:sz w:val="20"/>
                <w:szCs w:val="20"/>
              </w:rPr>
              <w:t>begeleiding ondersteunt een positief leerklimaat.</w:t>
            </w:r>
            <w:r w:rsidRPr="00BB551A">
              <w:rPr>
                <w:sz w:val="20"/>
                <w:szCs w:val="20"/>
              </w:rPr>
              <w:t> </w:t>
            </w:r>
          </w:p>
          <w:p w14:paraId="6E527645" w14:textId="77777777" w:rsidR="00E45544" w:rsidRPr="00DA20BC" w:rsidRDefault="00E45544" w:rsidP="00012134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36668A">
              <w:rPr>
                <w:sz w:val="20"/>
                <w:szCs w:val="20"/>
              </w:rPr>
              <w:t>De sociale en fysieke veiligheid zijn gewaarborgd.</w:t>
            </w:r>
          </w:p>
        </w:tc>
        <w:tc>
          <w:tcPr>
            <w:tcW w:w="2463" w:type="pct"/>
            <w:gridSpan w:val="2"/>
            <w:shd w:val="clear" w:color="auto" w:fill="E7E6E6" w:themeFill="background2"/>
          </w:tcPr>
          <w:p w14:paraId="6C901F63" w14:textId="77777777" w:rsidR="00E45544" w:rsidRPr="0036668A" w:rsidRDefault="00E45544" w:rsidP="00012134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kandidaat heeft</w:t>
            </w:r>
            <w:r>
              <w:rPr>
                <w:b/>
                <w:bCs/>
                <w:sz w:val="20"/>
                <w:szCs w:val="20"/>
              </w:rPr>
              <w:t xml:space="preserve"> voldoende gescoord op alle onderwerpen en heeft</w:t>
            </w:r>
            <w:r w:rsidRPr="00BB551A">
              <w:rPr>
                <w:b/>
                <w:bCs/>
                <w:sz w:val="20"/>
                <w:szCs w:val="20"/>
              </w:rPr>
              <w:t xml:space="preserve"> laten zien dit werkproces te beheersen: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b/>
                  <w:bCs/>
                  <w:sz w:val="20"/>
                  <w:szCs w:val="20"/>
                </w:rPr>
                <w:id w:val="-1140269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JA/</w:t>
            </w:r>
            <w:sdt>
              <w:sdtPr>
                <w:rPr>
                  <w:b/>
                  <w:bCs/>
                  <w:sz w:val="20"/>
                  <w:szCs w:val="20"/>
                </w:rPr>
                <w:id w:val="130914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NEE</w:t>
            </w:r>
          </w:p>
        </w:tc>
      </w:tr>
    </w:tbl>
    <w:p w14:paraId="56045331" w14:textId="77777777" w:rsidR="00E45544" w:rsidRDefault="00E45544">
      <w:pPr>
        <w:rPr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101"/>
        <w:gridCol w:w="571"/>
        <w:gridCol w:w="6322"/>
      </w:tblGrid>
      <w:tr w:rsidR="0028282E" w:rsidRPr="0036668A" w14:paraId="31DFCCDE" w14:textId="77777777" w:rsidTr="7CFFC66D">
        <w:tc>
          <w:tcPr>
            <w:tcW w:w="5000" w:type="pct"/>
            <w:gridSpan w:val="3"/>
            <w:shd w:val="clear" w:color="auto" w:fill="70AD47" w:themeFill="accent6"/>
          </w:tcPr>
          <w:p w14:paraId="6F7D3825" w14:textId="77777777" w:rsidR="0028282E" w:rsidRPr="0036668A" w:rsidRDefault="0028282E" w:rsidP="00012134">
            <w:pPr>
              <w:tabs>
                <w:tab w:val="left" w:pos="2376"/>
              </w:tabs>
              <w:rPr>
                <w:sz w:val="20"/>
                <w:szCs w:val="20"/>
              </w:rPr>
            </w:pPr>
            <w:r w:rsidRPr="0036668A">
              <w:rPr>
                <w:sz w:val="20"/>
                <w:szCs w:val="20"/>
              </w:rPr>
              <w:tab/>
            </w:r>
            <w:r w:rsidRPr="00BB551A">
              <w:rPr>
                <w:b/>
                <w:bCs/>
                <w:sz w:val="20"/>
                <w:szCs w:val="20"/>
              </w:rPr>
              <w:t xml:space="preserve">Werkproces </w:t>
            </w:r>
            <w:r>
              <w:rPr>
                <w:b/>
                <w:bCs/>
                <w:sz w:val="20"/>
                <w:szCs w:val="20"/>
              </w:rPr>
              <w:t>2.1.2</w:t>
            </w:r>
            <w:r w:rsidRPr="0036668A">
              <w:rPr>
                <w:b/>
                <w:bCs/>
                <w:sz w:val="20"/>
                <w:szCs w:val="20"/>
              </w:rPr>
              <w:t xml:space="preserve"> Voert lessen uit</w:t>
            </w:r>
            <w:r w:rsidRPr="00BB551A">
              <w:rPr>
                <w:sz w:val="20"/>
                <w:szCs w:val="20"/>
              </w:rPr>
              <w:t> </w:t>
            </w:r>
          </w:p>
        </w:tc>
      </w:tr>
      <w:tr w:rsidR="0028282E" w:rsidRPr="0036668A" w14:paraId="5026DB2C" w14:textId="77777777" w:rsidTr="7CFFC66D">
        <w:tc>
          <w:tcPr>
            <w:tcW w:w="2537" w:type="pct"/>
            <w:shd w:val="clear" w:color="auto" w:fill="E7E6E6" w:themeFill="background2"/>
          </w:tcPr>
          <w:p w14:paraId="71C32A00" w14:textId="77777777" w:rsidR="0028282E" w:rsidRPr="0036668A" w:rsidRDefault="0028282E" w:rsidP="00012134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P</w:t>
            </w:r>
            <w:r>
              <w:rPr>
                <w:b/>
                <w:bCs/>
                <w:sz w:val="20"/>
                <w:szCs w:val="20"/>
              </w:rPr>
              <w:t>ortfolio</w:t>
            </w:r>
          </w:p>
        </w:tc>
        <w:tc>
          <w:tcPr>
            <w:tcW w:w="204" w:type="pct"/>
            <w:shd w:val="clear" w:color="auto" w:fill="E7E6E6" w:themeFill="background2"/>
          </w:tcPr>
          <w:p w14:paraId="672F3B88" w14:textId="77777777" w:rsidR="0028282E" w:rsidRPr="0036668A" w:rsidRDefault="0028282E" w:rsidP="00012134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O/V</w:t>
            </w:r>
          </w:p>
        </w:tc>
        <w:tc>
          <w:tcPr>
            <w:tcW w:w="2259" w:type="pct"/>
            <w:shd w:val="clear" w:color="auto" w:fill="E7E6E6" w:themeFill="background2"/>
          </w:tcPr>
          <w:p w14:paraId="1A0BC23A" w14:textId="77777777" w:rsidR="0028282E" w:rsidRPr="0036668A" w:rsidRDefault="0028282E" w:rsidP="00012134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28282E" w:rsidRPr="0036668A" w14:paraId="31F509D3" w14:textId="77777777" w:rsidTr="7CFFC66D">
        <w:tc>
          <w:tcPr>
            <w:tcW w:w="2537" w:type="pct"/>
          </w:tcPr>
          <w:p w14:paraId="5ABA07B7" w14:textId="680C4723" w:rsidR="0028282E" w:rsidRPr="0036668A" w:rsidRDefault="0028282E" w:rsidP="00012134">
            <w:pPr>
              <w:rPr>
                <w:sz w:val="20"/>
                <w:szCs w:val="20"/>
              </w:rPr>
            </w:pPr>
            <w:r w:rsidRPr="7CFFC66D">
              <w:rPr>
                <w:sz w:val="20"/>
                <w:szCs w:val="20"/>
              </w:rPr>
              <w:t>Voert de lesvoorbereiding uit en/of volgt de aanwijzingen van de verantwoordelijke instructeur op. </w:t>
            </w:r>
          </w:p>
        </w:tc>
        <w:tc>
          <w:tcPr>
            <w:tcW w:w="204" w:type="pct"/>
          </w:tcPr>
          <w:p w14:paraId="2DC6DB36" w14:textId="77777777" w:rsidR="0028282E" w:rsidRPr="0036668A" w:rsidRDefault="0028282E" w:rsidP="00012134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 w:val="restart"/>
          </w:tcPr>
          <w:p w14:paraId="40D47764" w14:textId="77777777" w:rsidR="0028282E" w:rsidRPr="0036668A" w:rsidRDefault="0028282E" w:rsidP="00012134">
            <w:pPr>
              <w:rPr>
                <w:sz w:val="20"/>
                <w:szCs w:val="20"/>
              </w:rPr>
            </w:pPr>
          </w:p>
        </w:tc>
      </w:tr>
      <w:tr w:rsidR="0028282E" w:rsidRPr="0036668A" w14:paraId="74F290B8" w14:textId="77777777" w:rsidTr="7CFFC66D">
        <w:tc>
          <w:tcPr>
            <w:tcW w:w="2537" w:type="pct"/>
          </w:tcPr>
          <w:p w14:paraId="6C0C3D59" w14:textId="6A583B9C" w:rsidR="0028282E" w:rsidRPr="0036668A" w:rsidRDefault="0028282E" w:rsidP="00012134">
            <w:pPr>
              <w:rPr>
                <w:sz w:val="20"/>
                <w:szCs w:val="20"/>
              </w:rPr>
            </w:pPr>
            <w:r w:rsidRPr="7CFFC66D">
              <w:rPr>
                <w:sz w:val="20"/>
                <w:szCs w:val="20"/>
              </w:rPr>
              <w:t>Zorgt dat de materialen en hulpmiddelen beschikbaar zijn. </w:t>
            </w:r>
          </w:p>
        </w:tc>
        <w:tc>
          <w:tcPr>
            <w:tcW w:w="204" w:type="pct"/>
          </w:tcPr>
          <w:p w14:paraId="2C9A7592" w14:textId="77777777" w:rsidR="0028282E" w:rsidRPr="0036668A" w:rsidRDefault="0028282E" w:rsidP="00012134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3C9D2DCB" w14:textId="77777777" w:rsidR="0028282E" w:rsidRPr="0036668A" w:rsidRDefault="0028282E" w:rsidP="00012134">
            <w:pPr>
              <w:rPr>
                <w:sz w:val="20"/>
                <w:szCs w:val="20"/>
              </w:rPr>
            </w:pPr>
          </w:p>
        </w:tc>
      </w:tr>
      <w:tr w:rsidR="0028282E" w:rsidRPr="0036668A" w14:paraId="5FC8E462" w14:textId="77777777" w:rsidTr="7CFFC66D">
        <w:tc>
          <w:tcPr>
            <w:tcW w:w="2537" w:type="pct"/>
          </w:tcPr>
          <w:p w14:paraId="566F48F3" w14:textId="2F57B719" w:rsidR="0028282E" w:rsidRPr="0036668A" w:rsidRDefault="0028282E" w:rsidP="00012134">
            <w:pPr>
              <w:rPr>
                <w:sz w:val="20"/>
                <w:szCs w:val="20"/>
              </w:rPr>
            </w:pPr>
            <w:r w:rsidRPr="7CFFC66D">
              <w:rPr>
                <w:sz w:val="20"/>
                <w:szCs w:val="20"/>
              </w:rPr>
              <w:t>Zorg dat de les is afgestemd op de klimmers in overleg met de verantwoordelijke instructeur. </w:t>
            </w:r>
          </w:p>
        </w:tc>
        <w:tc>
          <w:tcPr>
            <w:tcW w:w="204" w:type="pct"/>
          </w:tcPr>
          <w:p w14:paraId="064E6EE4" w14:textId="77777777" w:rsidR="0028282E" w:rsidRPr="0036668A" w:rsidRDefault="0028282E" w:rsidP="00012134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0A00E7CA" w14:textId="77777777" w:rsidR="0028282E" w:rsidRPr="0036668A" w:rsidRDefault="0028282E" w:rsidP="00012134">
            <w:pPr>
              <w:rPr>
                <w:sz w:val="20"/>
                <w:szCs w:val="20"/>
              </w:rPr>
            </w:pPr>
          </w:p>
        </w:tc>
      </w:tr>
      <w:tr w:rsidR="0028282E" w:rsidRPr="0036668A" w14:paraId="48004C05" w14:textId="77777777" w:rsidTr="7CFFC66D">
        <w:tc>
          <w:tcPr>
            <w:tcW w:w="2537" w:type="pct"/>
          </w:tcPr>
          <w:p w14:paraId="2BD9C5D8" w14:textId="4E7258C5" w:rsidR="0028282E" w:rsidRPr="0036668A" w:rsidRDefault="0028282E" w:rsidP="00012134">
            <w:pPr>
              <w:rPr>
                <w:sz w:val="20"/>
                <w:szCs w:val="20"/>
              </w:rPr>
            </w:pPr>
            <w:r w:rsidRPr="7CFFC66D">
              <w:rPr>
                <w:sz w:val="20"/>
                <w:szCs w:val="20"/>
              </w:rPr>
              <w:t>Overlegt met de verantwoordelijke instructeur. </w:t>
            </w:r>
          </w:p>
        </w:tc>
        <w:tc>
          <w:tcPr>
            <w:tcW w:w="204" w:type="pct"/>
          </w:tcPr>
          <w:p w14:paraId="5C87C051" w14:textId="77777777" w:rsidR="0028282E" w:rsidRPr="0036668A" w:rsidRDefault="0028282E" w:rsidP="00012134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5EE9BCE3" w14:textId="77777777" w:rsidR="0028282E" w:rsidRPr="0036668A" w:rsidRDefault="0028282E" w:rsidP="00012134">
            <w:pPr>
              <w:rPr>
                <w:sz w:val="20"/>
                <w:szCs w:val="20"/>
              </w:rPr>
            </w:pPr>
          </w:p>
        </w:tc>
      </w:tr>
      <w:tr w:rsidR="0028282E" w:rsidRPr="0036668A" w14:paraId="775FC2DA" w14:textId="77777777" w:rsidTr="7CFFC66D">
        <w:tc>
          <w:tcPr>
            <w:tcW w:w="2537" w:type="pct"/>
          </w:tcPr>
          <w:p w14:paraId="6B297CEA" w14:textId="0386C44F" w:rsidR="0028282E" w:rsidRPr="0036668A" w:rsidRDefault="0028282E" w:rsidP="00012134">
            <w:pPr>
              <w:rPr>
                <w:sz w:val="20"/>
                <w:szCs w:val="20"/>
              </w:rPr>
            </w:pPr>
            <w:r w:rsidRPr="7CFFC66D">
              <w:rPr>
                <w:sz w:val="20"/>
                <w:szCs w:val="20"/>
              </w:rPr>
              <w:t>Draagt bij aan het bereiken van het doel van de les.</w:t>
            </w:r>
          </w:p>
        </w:tc>
        <w:tc>
          <w:tcPr>
            <w:tcW w:w="204" w:type="pct"/>
          </w:tcPr>
          <w:p w14:paraId="31A9FA5F" w14:textId="77777777" w:rsidR="0028282E" w:rsidRPr="0036668A" w:rsidRDefault="0028282E" w:rsidP="00012134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60F6CE93" w14:textId="77777777" w:rsidR="0028282E" w:rsidRPr="0036668A" w:rsidRDefault="0028282E" w:rsidP="00012134">
            <w:pPr>
              <w:rPr>
                <w:sz w:val="20"/>
                <w:szCs w:val="20"/>
              </w:rPr>
            </w:pPr>
          </w:p>
        </w:tc>
      </w:tr>
      <w:tr w:rsidR="0028282E" w:rsidRPr="0036668A" w14:paraId="609BAA66" w14:textId="77777777" w:rsidTr="7CFFC66D">
        <w:tc>
          <w:tcPr>
            <w:tcW w:w="2537" w:type="pct"/>
            <w:shd w:val="clear" w:color="auto" w:fill="E7E6E6" w:themeFill="background2"/>
          </w:tcPr>
          <w:p w14:paraId="2FC32327" w14:textId="77777777" w:rsidR="0028282E" w:rsidRPr="0036668A" w:rsidRDefault="0028282E" w:rsidP="00012134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resultaten van dit werkproces zijn: </w:t>
            </w:r>
          </w:p>
          <w:p w14:paraId="6C284FAE" w14:textId="77777777" w:rsidR="0028282E" w:rsidRPr="0036668A" w:rsidRDefault="0028282E" w:rsidP="00012134">
            <w:pPr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 les is in samenspraak met de verantwoordelijke instructeur afgestemd op de klimmers.</w:t>
            </w:r>
            <w:r w:rsidRPr="00BB551A">
              <w:rPr>
                <w:sz w:val="20"/>
                <w:szCs w:val="20"/>
              </w:rPr>
              <w:t> </w:t>
            </w:r>
          </w:p>
        </w:tc>
        <w:tc>
          <w:tcPr>
            <w:tcW w:w="2463" w:type="pct"/>
            <w:gridSpan w:val="2"/>
            <w:shd w:val="clear" w:color="auto" w:fill="E7E6E6" w:themeFill="background2"/>
          </w:tcPr>
          <w:p w14:paraId="6185AF1C" w14:textId="77777777" w:rsidR="0028282E" w:rsidRPr="0036668A" w:rsidRDefault="0028282E" w:rsidP="00012134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kandidaat heeft</w:t>
            </w:r>
            <w:r>
              <w:rPr>
                <w:b/>
                <w:bCs/>
                <w:sz w:val="20"/>
                <w:szCs w:val="20"/>
              </w:rPr>
              <w:t xml:space="preserve"> voldoende gescoord op alle onderwerpen en heeft</w:t>
            </w:r>
            <w:r w:rsidRPr="00BB551A">
              <w:rPr>
                <w:b/>
                <w:bCs/>
                <w:sz w:val="20"/>
                <w:szCs w:val="20"/>
              </w:rPr>
              <w:t xml:space="preserve"> laten zien dit werkproces te beheersen: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b/>
                  <w:bCs/>
                  <w:sz w:val="20"/>
                  <w:szCs w:val="20"/>
                </w:rPr>
                <w:id w:val="-288831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JA/</w:t>
            </w:r>
            <w:sdt>
              <w:sdtPr>
                <w:rPr>
                  <w:b/>
                  <w:bCs/>
                  <w:sz w:val="20"/>
                  <w:szCs w:val="20"/>
                </w:rPr>
                <w:id w:val="53517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NEE</w:t>
            </w:r>
          </w:p>
        </w:tc>
      </w:tr>
    </w:tbl>
    <w:p w14:paraId="1739CB17" w14:textId="77777777" w:rsidR="00E45544" w:rsidRPr="0036668A" w:rsidRDefault="00E45544">
      <w:pPr>
        <w:rPr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101"/>
        <w:gridCol w:w="571"/>
        <w:gridCol w:w="6322"/>
      </w:tblGrid>
      <w:tr w:rsidR="00A35FE8" w:rsidRPr="0036668A" w14:paraId="625E5CD7" w14:textId="77777777" w:rsidTr="7CFFC66D">
        <w:tc>
          <w:tcPr>
            <w:tcW w:w="5000" w:type="pct"/>
            <w:gridSpan w:val="3"/>
            <w:shd w:val="clear" w:color="auto" w:fill="70AD47" w:themeFill="accent6"/>
          </w:tcPr>
          <w:p w14:paraId="00EB6A6C" w14:textId="77777777" w:rsidR="00A35FE8" w:rsidRPr="0036668A" w:rsidRDefault="00A35FE8" w:rsidP="00012134">
            <w:pPr>
              <w:tabs>
                <w:tab w:val="left" w:pos="2376"/>
              </w:tabs>
              <w:rPr>
                <w:sz w:val="20"/>
                <w:szCs w:val="20"/>
              </w:rPr>
            </w:pPr>
            <w:r w:rsidRPr="0036668A">
              <w:rPr>
                <w:sz w:val="20"/>
                <w:szCs w:val="20"/>
              </w:rPr>
              <w:tab/>
            </w:r>
            <w:r w:rsidRPr="00BB551A">
              <w:rPr>
                <w:b/>
                <w:bCs/>
                <w:sz w:val="20"/>
                <w:szCs w:val="20"/>
              </w:rPr>
              <w:t xml:space="preserve">Werkproces </w:t>
            </w:r>
            <w:r>
              <w:rPr>
                <w:b/>
                <w:bCs/>
                <w:sz w:val="20"/>
                <w:szCs w:val="20"/>
              </w:rPr>
              <w:t>2.1.3</w:t>
            </w:r>
            <w:r w:rsidRPr="0036668A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Legt oefeningen uit</w:t>
            </w:r>
            <w:r w:rsidRPr="00BB551A">
              <w:rPr>
                <w:sz w:val="20"/>
                <w:szCs w:val="20"/>
              </w:rPr>
              <w:t> </w:t>
            </w:r>
          </w:p>
        </w:tc>
      </w:tr>
      <w:tr w:rsidR="00A35FE8" w:rsidRPr="0036668A" w14:paraId="1BC6B4D0" w14:textId="77777777" w:rsidTr="7CFFC66D">
        <w:tc>
          <w:tcPr>
            <w:tcW w:w="2537" w:type="pct"/>
            <w:shd w:val="clear" w:color="auto" w:fill="E7E6E6" w:themeFill="background2"/>
          </w:tcPr>
          <w:p w14:paraId="591C995E" w14:textId="77777777" w:rsidR="00A35FE8" w:rsidRPr="0036668A" w:rsidRDefault="00A35FE8" w:rsidP="00012134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P</w:t>
            </w:r>
            <w:r>
              <w:rPr>
                <w:b/>
                <w:bCs/>
                <w:sz w:val="20"/>
                <w:szCs w:val="20"/>
              </w:rPr>
              <w:t>ortfolio</w:t>
            </w:r>
          </w:p>
        </w:tc>
        <w:tc>
          <w:tcPr>
            <w:tcW w:w="204" w:type="pct"/>
            <w:shd w:val="clear" w:color="auto" w:fill="E7E6E6" w:themeFill="background2"/>
          </w:tcPr>
          <w:p w14:paraId="39349AB8" w14:textId="77777777" w:rsidR="00A35FE8" w:rsidRPr="0036668A" w:rsidRDefault="00A35FE8" w:rsidP="00012134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O/V</w:t>
            </w:r>
          </w:p>
        </w:tc>
        <w:tc>
          <w:tcPr>
            <w:tcW w:w="2259" w:type="pct"/>
            <w:shd w:val="clear" w:color="auto" w:fill="E7E6E6" w:themeFill="background2"/>
          </w:tcPr>
          <w:p w14:paraId="32204A14" w14:textId="77777777" w:rsidR="00A35FE8" w:rsidRPr="0036668A" w:rsidRDefault="00A35FE8" w:rsidP="00012134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A35FE8" w:rsidRPr="0036668A" w14:paraId="307930E9" w14:textId="77777777" w:rsidTr="7CFFC66D">
        <w:tc>
          <w:tcPr>
            <w:tcW w:w="2537" w:type="pct"/>
          </w:tcPr>
          <w:p w14:paraId="0972AA19" w14:textId="5B8EDD86" w:rsidR="00A35FE8" w:rsidRPr="00B1134A" w:rsidRDefault="5C0C2D8E" w:rsidP="7CFFC66D">
            <w:pPr>
              <w:rPr>
                <w:sz w:val="20"/>
                <w:szCs w:val="20"/>
              </w:rPr>
            </w:pPr>
            <w:r w:rsidRPr="7CFFC66D">
              <w:rPr>
                <w:sz w:val="20"/>
                <w:szCs w:val="20"/>
              </w:rPr>
              <w:t>Kiest een positie afgestemd op de groep.</w:t>
            </w:r>
          </w:p>
        </w:tc>
        <w:tc>
          <w:tcPr>
            <w:tcW w:w="204" w:type="pct"/>
          </w:tcPr>
          <w:p w14:paraId="0EF441C0" w14:textId="77777777" w:rsidR="00A35FE8" w:rsidRPr="0036668A" w:rsidRDefault="00A35FE8" w:rsidP="00012134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 w:val="restart"/>
          </w:tcPr>
          <w:p w14:paraId="4B8B0CDC" w14:textId="77777777" w:rsidR="00A35FE8" w:rsidRPr="0036668A" w:rsidRDefault="00A35FE8" w:rsidP="00012134">
            <w:pPr>
              <w:rPr>
                <w:sz w:val="20"/>
                <w:szCs w:val="20"/>
              </w:rPr>
            </w:pPr>
          </w:p>
        </w:tc>
      </w:tr>
      <w:tr w:rsidR="00A35FE8" w:rsidRPr="0036668A" w14:paraId="3977809A" w14:textId="77777777" w:rsidTr="7CFFC66D">
        <w:tc>
          <w:tcPr>
            <w:tcW w:w="2537" w:type="pct"/>
          </w:tcPr>
          <w:p w14:paraId="66CCD163" w14:textId="26E73343" w:rsidR="00A35FE8" w:rsidRPr="0036668A" w:rsidRDefault="5C0C2D8E" w:rsidP="00012134">
            <w:pPr>
              <w:rPr>
                <w:sz w:val="20"/>
                <w:szCs w:val="20"/>
              </w:rPr>
            </w:pPr>
            <w:r w:rsidRPr="7CFFC66D">
              <w:rPr>
                <w:sz w:val="20"/>
                <w:szCs w:val="20"/>
              </w:rPr>
              <w:t>Maakt zichzelf verstaanbaar.</w:t>
            </w:r>
          </w:p>
        </w:tc>
        <w:tc>
          <w:tcPr>
            <w:tcW w:w="204" w:type="pct"/>
          </w:tcPr>
          <w:p w14:paraId="5A89A0EC" w14:textId="77777777" w:rsidR="00A35FE8" w:rsidRPr="0036668A" w:rsidRDefault="00A35FE8" w:rsidP="00012134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6CEF7564" w14:textId="77777777" w:rsidR="00A35FE8" w:rsidRPr="0036668A" w:rsidRDefault="00A35FE8" w:rsidP="00012134">
            <w:pPr>
              <w:rPr>
                <w:sz w:val="20"/>
                <w:szCs w:val="20"/>
              </w:rPr>
            </w:pPr>
          </w:p>
        </w:tc>
      </w:tr>
      <w:tr w:rsidR="00A35FE8" w:rsidRPr="0036668A" w14:paraId="43FBC313" w14:textId="77777777" w:rsidTr="7CFFC66D">
        <w:tc>
          <w:tcPr>
            <w:tcW w:w="2537" w:type="pct"/>
          </w:tcPr>
          <w:p w14:paraId="26127A2D" w14:textId="331FBDC7" w:rsidR="00A35FE8" w:rsidRPr="0036668A" w:rsidRDefault="5C0C2D8E" w:rsidP="00012134">
            <w:pPr>
              <w:rPr>
                <w:sz w:val="20"/>
                <w:szCs w:val="20"/>
              </w:rPr>
            </w:pPr>
            <w:r w:rsidRPr="7CFFC66D">
              <w:rPr>
                <w:sz w:val="20"/>
                <w:szCs w:val="20"/>
              </w:rPr>
              <w:t>Stemt de uitleg af op de klimmers.</w:t>
            </w:r>
          </w:p>
        </w:tc>
        <w:tc>
          <w:tcPr>
            <w:tcW w:w="204" w:type="pct"/>
          </w:tcPr>
          <w:p w14:paraId="2DE5C792" w14:textId="77777777" w:rsidR="00A35FE8" w:rsidRPr="0036668A" w:rsidRDefault="00A35FE8" w:rsidP="00012134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632600DB" w14:textId="77777777" w:rsidR="00A35FE8" w:rsidRPr="0036668A" w:rsidRDefault="00A35FE8" w:rsidP="00012134">
            <w:pPr>
              <w:rPr>
                <w:sz w:val="20"/>
                <w:szCs w:val="20"/>
              </w:rPr>
            </w:pPr>
          </w:p>
        </w:tc>
      </w:tr>
      <w:tr w:rsidR="00A35FE8" w:rsidRPr="0036668A" w14:paraId="62C737DF" w14:textId="77777777" w:rsidTr="7CFFC66D">
        <w:tc>
          <w:tcPr>
            <w:tcW w:w="2537" w:type="pct"/>
          </w:tcPr>
          <w:p w14:paraId="01FD236A" w14:textId="656A4745" w:rsidR="00A35FE8" w:rsidRPr="0036668A" w:rsidRDefault="5C0C2D8E" w:rsidP="00012134">
            <w:pPr>
              <w:rPr>
                <w:sz w:val="20"/>
                <w:szCs w:val="20"/>
              </w:rPr>
            </w:pPr>
            <w:r w:rsidRPr="7CFFC66D">
              <w:rPr>
                <w:sz w:val="20"/>
                <w:szCs w:val="20"/>
              </w:rPr>
              <w:t>Doet oefeningen op correcte wijze voor of gebruikt een goed voorbeeld.</w:t>
            </w:r>
          </w:p>
        </w:tc>
        <w:tc>
          <w:tcPr>
            <w:tcW w:w="204" w:type="pct"/>
          </w:tcPr>
          <w:p w14:paraId="674444AA" w14:textId="77777777" w:rsidR="00A35FE8" w:rsidRPr="0036668A" w:rsidRDefault="00A35FE8" w:rsidP="00012134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410B1F94" w14:textId="77777777" w:rsidR="00A35FE8" w:rsidRPr="0036668A" w:rsidRDefault="00A35FE8" w:rsidP="00012134">
            <w:pPr>
              <w:rPr>
                <w:sz w:val="20"/>
                <w:szCs w:val="20"/>
              </w:rPr>
            </w:pPr>
          </w:p>
        </w:tc>
      </w:tr>
      <w:tr w:rsidR="00A35FE8" w:rsidRPr="0036668A" w14:paraId="072283F8" w14:textId="77777777" w:rsidTr="7CFFC66D">
        <w:tc>
          <w:tcPr>
            <w:tcW w:w="2537" w:type="pct"/>
          </w:tcPr>
          <w:p w14:paraId="064426E9" w14:textId="585B6162" w:rsidR="00A35FE8" w:rsidRPr="0036668A" w:rsidRDefault="5C0C2D8E" w:rsidP="00012134">
            <w:pPr>
              <w:rPr>
                <w:sz w:val="20"/>
                <w:szCs w:val="20"/>
              </w:rPr>
            </w:pPr>
            <w:r w:rsidRPr="7CFFC66D">
              <w:rPr>
                <w:sz w:val="20"/>
                <w:szCs w:val="20"/>
              </w:rPr>
              <w:t>Past indien nodig een oefening aan op de klimmers en/of de omstandigheden.</w:t>
            </w:r>
          </w:p>
        </w:tc>
        <w:tc>
          <w:tcPr>
            <w:tcW w:w="204" w:type="pct"/>
          </w:tcPr>
          <w:p w14:paraId="7F9575EF" w14:textId="77777777" w:rsidR="00A35FE8" w:rsidRPr="0036668A" w:rsidRDefault="00A35FE8" w:rsidP="00012134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23DA41FE" w14:textId="77777777" w:rsidR="00A35FE8" w:rsidRPr="0036668A" w:rsidRDefault="00A35FE8" w:rsidP="00012134">
            <w:pPr>
              <w:rPr>
                <w:sz w:val="20"/>
                <w:szCs w:val="20"/>
              </w:rPr>
            </w:pPr>
          </w:p>
        </w:tc>
      </w:tr>
      <w:tr w:rsidR="00A35FE8" w:rsidRPr="0036668A" w14:paraId="257B5CC9" w14:textId="77777777" w:rsidTr="7CFFC66D">
        <w:tc>
          <w:tcPr>
            <w:tcW w:w="2537" w:type="pct"/>
          </w:tcPr>
          <w:p w14:paraId="35C6AC3D" w14:textId="53BAB5FE" w:rsidR="00A35FE8" w:rsidRDefault="5C0C2D8E" w:rsidP="00012134">
            <w:pPr>
              <w:rPr>
                <w:sz w:val="20"/>
                <w:szCs w:val="20"/>
              </w:rPr>
            </w:pPr>
            <w:r w:rsidRPr="7CFFC66D">
              <w:rPr>
                <w:sz w:val="20"/>
                <w:szCs w:val="20"/>
              </w:rPr>
              <w:t>Geeft aanwijzingen aan de klimmers in relatie tot de oefening en/of het doel van de oefening.</w:t>
            </w:r>
          </w:p>
        </w:tc>
        <w:tc>
          <w:tcPr>
            <w:tcW w:w="204" w:type="pct"/>
          </w:tcPr>
          <w:p w14:paraId="21CA5EA7" w14:textId="77777777" w:rsidR="00A35FE8" w:rsidRPr="0036668A" w:rsidRDefault="00A35FE8" w:rsidP="00012134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6B9DF2E0" w14:textId="77777777" w:rsidR="00A35FE8" w:rsidRPr="0036668A" w:rsidRDefault="00A35FE8" w:rsidP="00012134">
            <w:pPr>
              <w:rPr>
                <w:sz w:val="20"/>
                <w:szCs w:val="20"/>
              </w:rPr>
            </w:pPr>
          </w:p>
        </w:tc>
      </w:tr>
      <w:tr w:rsidR="00A35FE8" w:rsidRPr="0036668A" w14:paraId="15DB8259" w14:textId="77777777" w:rsidTr="7CFFC66D">
        <w:tc>
          <w:tcPr>
            <w:tcW w:w="2537" w:type="pct"/>
          </w:tcPr>
          <w:p w14:paraId="7A64D703" w14:textId="44D14D97" w:rsidR="00A35FE8" w:rsidRDefault="5C0C2D8E" w:rsidP="00012134">
            <w:pPr>
              <w:rPr>
                <w:sz w:val="20"/>
                <w:szCs w:val="20"/>
              </w:rPr>
            </w:pPr>
            <w:r w:rsidRPr="7CFFC66D">
              <w:rPr>
                <w:sz w:val="20"/>
                <w:szCs w:val="20"/>
              </w:rPr>
              <w:t>Controleert of de klimmers de opdrachten begrijpen.</w:t>
            </w:r>
          </w:p>
        </w:tc>
        <w:tc>
          <w:tcPr>
            <w:tcW w:w="204" w:type="pct"/>
          </w:tcPr>
          <w:p w14:paraId="09998228" w14:textId="77777777" w:rsidR="00A35FE8" w:rsidRPr="0036668A" w:rsidRDefault="00A35FE8" w:rsidP="00012134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6122F9F1" w14:textId="77777777" w:rsidR="00A35FE8" w:rsidRPr="0036668A" w:rsidRDefault="00A35FE8" w:rsidP="00012134">
            <w:pPr>
              <w:rPr>
                <w:sz w:val="20"/>
                <w:szCs w:val="20"/>
              </w:rPr>
            </w:pPr>
          </w:p>
        </w:tc>
      </w:tr>
      <w:tr w:rsidR="00A35FE8" w:rsidRPr="0036668A" w14:paraId="2A1B512C" w14:textId="77777777" w:rsidTr="7CFFC66D">
        <w:tc>
          <w:tcPr>
            <w:tcW w:w="2537" w:type="pct"/>
            <w:shd w:val="clear" w:color="auto" w:fill="E7E6E6" w:themeFill="background2"/>
          </w:tcPr>
          <w:p w14:paraId="2124441C" w14:textId="77777777" w:rsidR="00A35FE8" w:rsidRPr="0036668A" w:rsidRDefault="00A35FE8" w:rsidP="00012134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resultaten van dit werkproces zijn: </w:t>
            </w:r>
          </w:p>
          <w:p w14:paraId="0755AD5C" w14:textId="77777777" w:rsidR="00A35FE8" w:rsidRDefault="00A35FE8" w:rsidP="00012134">
            <w:pPr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 oefening wordt begrepen door de klimmers.</w:t>
            </w:r>
          </w:p>
          <w:p w14:paraId="7CE844F6" w14:textId="77777777" w:rsidR="00A35FE8" w:rsidRPr="0036668A" w:rsidRDefault="00A35FE8" w:rsidP="00012134">
            <w:pPr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 klimmers beleven en leren.</w:t>
            </w:r>
            <w:r w:rsidRPr="00BB551A">
              <w:rPr>
                <w:sz w:val="20"/>
                <w:szCs w:val="20"/>
              </w:rPr>
              <w:t> </w:t>
            </w:r>
          </w:p>
        </w:tc>
        <w:tc>
          <w:tcPr>
            <w:tcW w:w="2463" w:type="pct"/>
            <w:gridSpan w:val="2"/>
            <w:shd w:val="clear" w:color="auto" w:fill="E7E6E6" w:themeFill="background2"/>
          </w:tcPr>
          <w:p w14:paraId="75AA8774" w14:textId="77777777" w:rsidR="00A35FE8" w:rsidRPr="0036668A" w:rsidRDefault="00A35FE8" w:rsidP="00012134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kandidaat heeft</w:t>
            </w:r>
            <w:r>
              <w:rPr>
                <w:b/>
                <w:bCs/>
                <w:sz w:val="20"/>
                <w:szCs w:val="20"/>
              </w:rPr>
              <w:t xml:space="preserve"> voldoende gescoord op alle onderwerpen en heeft</w:t>
            </w:r>
            <w:r w:rsidRPr="00BB551A">
              <w:rPr>
                <w:b/>
                <w:bCs/>
                <w:sz w:val="20"/>
                <w:szCs w:val="20"/>
              </w:rPr>
              <w:t xml:space="preserve"> laten zien dit werkproces te beheersen: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b/>
                  <w:bCs/>
                  <w:sz w:val="20"/>
                  <w:szCs w:val="20"/>
                </w:rPr>
                <w:id w:val="-1262449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JA/</w:t>
            </w:r>
            <w:sdt>
              <w:sdtPr>
                <w:rPr>
                  <w:b/>
                  <w:bCs/>
                  <w:sz w:val="20"/>
                  <w:szCs w:val="20"/>
                </w:rPr>
                <w:id w:val="814530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NEE</w:t>
            </w:r>
          </w:p>
        </w:tc>
      </w:tr>
    </w:tbl>
    <w:p w14:paraId="17A944A1" w14:textId="77777777" w:rsidR="0038490F" w:rsidRDefault="0038490F">
      <w:pPr>
        <w:rPr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101"/>
        <w:gridCol w:w="571"/>
        <w:gridCol w:w="6322"/>
      </w:tblGrid>
      <w:tr w:rsidR="00652F5E" w:rsidRPr="0036668A" w14:paraId="26D57775" w14:textId="77777777" w:rsidTr="7CFFC66D">
        <w:tc>
          <w:tcPr>
            <w:tcW w:w="5000" w:type="pct"/>
            <w:gridSpan w:val="3"/>
            <w:shd w:val="clear" w:color="auto" w:fill="70AD47" w:themeFill="accent6"/>
          </w:tcPr>
          <w:p w14:paraId="45AD5CFF" w14:textId="77777777" w:rsidR="00652F5E" w:rsidRPr="0036668A" w:rsidRDefault="00652F5E" w:rsidP="00012134">
            <w:pPr>
              <w:tabs>
                <w:tab w:val="left" w:pos="2376"/>
              </w:tabs>
              <w:rPr>
                <w:sz w:val="20"/>
                <w:szCs w:val="20"/>
              </w:rPr>
            </w:pPr>
            <w:r w:rsidRPr="0036668A">
              <w:rPr>
                <w:sz w:val="20"/>
                <w:szCs w:val="20"/>
              </w:rPr>
              <w:tab/>
            </w:r>
            <w:r w:rsidRPr="00BB551A">
              <w:rPr>
                <w:b/>
                <w:bCs/>
                <w:sz w:val="20"/>
                <w:szCs w:val="20"/>
              </w:rPr>
              <w:t xml:space="preserve">Werkproces </w:t>
            </w:r>
            <w:r>
              <w:rPr>
                <w:b/>
                <w:bCs/>
                <w:sz w:val="20"/>
                <w:szCs w:val="20"/>
              </w:rPr>
              <w:t>2</w:t>
            </w:r>
            <w:r w:rsidRPr="00BB551A">
              <w:rPr>
                <w:b/>
                <w:bCs/>
                <w:sz w:val="20"/>
                <w:szCs w:val="20"/>
              </w:rPr>
              <w:t>.1.4 Evalueert lessen en reflecteert op eigen handelen</w:t>
            </w:r>
            <w:r w:rsidRPr="00BB551A">
              <w:rPr>
                <w:sz w:val="20"/>
                <w:szCs w:val="20"/>
              </w:rPr>
              <w:t> </w:t>
            </w:r>
          </w:p>
        </w:tc>
      </w:tr>
      <w:tr w:rsidR="00652F5E" w:rsidRPr="0036668A" w14:paraId="39DBA694" w14:textId="77777777" w:rsidTr="7CFFC66D">
        <w:tc>
          <w:tcPr>
            <w:tcW w:w="2537" w:type="pct"/>
            <w:shd w:val="clear" w:color="auto" w:fill="E7E6E6" w:themeFill="background2"/>
          </w:tcPr>
          <w:p w14:paraId="66548EA8" w14:textId="77777777" w:rsidR="00652F5E" w:rsidRPr="0036668A" w:rsidRDefault="00652F5E" w:rsidP="00012134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Portfolio</w:t>
            </w:r>
          </w:p>
        </w:tc>
        <w:tc>
          <w:tcPr>
            <w:tcW w:w="204" w:type="pct"/>
            <w:shd w:val="clear" w:color="auto" w:fill="E7E6E6" w:themeFill="background2"/>
          </w:tcPr>
          <w:p w14:paraId="54F1A3FD" w14:textId="77777777" w:rsidR="00652F5E" w:rsidRPr="0036668A" w:rsidRDefault="00652F5E" w:rsidP="00012134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O/V</w:t>
            </w:r>
          </w:p>
        </w:tc>
        <w:tc>
          <w:tcPr>
            <w:tcW w:w="2259" w:type="pct"/>
            <w:shd w:val="clear" w:color="auto" w:fill="E7E6E6" w:themeFill="background2"/>
          </w:tcPr>
          <w:p w14:paraId="552CFC66" w14:textId="77777777" w:rsidR="00652F5E" w:rsidRPr="0036668A" w:rsidRDefault="00652F5E" w:rsidP="00012134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652F5E" w:rsidRPr="0036668A" w14:paraId="627C0864" w14:textId="77777777" w:rsidTr="7CFFC66D">
        <w:tc>
          <w:tcPr>
            <w:tcW w:w="2537" w:type="pct"/>
          </w:tcPr>
          <w:p w14:paraId="18C305D0" w14:textId="1772AF45" w:rsidR="00652F5E" w:rsidRPr="00C14E19" w:rsidRDefault="00652F5E" w:rsidP="7CFFC66D">
            <w:pPr>
              <w:rPr>
                <w:sz w:val="20"/>
                <w:szCs w:val="20"/>
              </w:rPr>
            </w:pPr>
            <w:r w:rsidRPr="7CFFC66D">
              <w:rPr>
                <w:sz w:val="20"/>
                <w:szCs w:val="20"/>
              </w:rPr>
              <w:t>Participeert in de evaluatie gericht op het doel en het proces.</w:t>
            </w:r>
          </w:p>
        </w:tc>
        <w:tc>
          <w:tcPr>
            <w:tcW w:w="204" w:type="pct"/>
          </w:tcPr>
          <w:p w14:paraId="0CC2C792" w14:textId="77777777" w:rsidR="00652F5E" w:rsidRPr="0036668A" w:rsidRDefault="00652F5E" w:rsidP="00012134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 w:val="restart"/>
          </w:tcPr>
          <w:p w14:paraId="276ED8B3" w14:textId="77777777" w:rsidR="00652F5E" w:rsidRPr="0036668A" w:rsidRDefault="00652F5E" w:rsidP="00012134">
            <w:pPr>
              <w:rPr>
                <w:sz w:val="20"/>
                <w:szCs w:val="20"/>
              </w:rPr>
            </w:pPr>
          </w:p>
        </w:tc>
      </w:tr>
      <w:tr w:rsidR="00652F5E" w:rsidRPr="0036668A" w14:paraId="2A75CE15" w14:textId="77777777" w:rsidTr="7CFFC66D">
        <w:tc>
          <w:tcPr>
            <w:tcW w:w="2537" w:type="pct"/>
          </w:tcPr>
          <w:p w14:paraId="77A236B9" w14:textId="7460F312" w:rsidR="00652F5E" w:rsidRPr="00027FE1" w:rsidRDefault="00652F5E" w:rsidP="7CFFC66D">
            <w:pPr>
              <w:rPr>
                <w:sz w:val="20"/>
                <w:szCs w:val="20"/>
              </w:rPr>
            </w:pPr>
            <w:r w:rsidRPr="7CFFC66D">
              <w:rPr>
                <w:sz w:val="20"/>
                <w:szCs w:val="20"/>
              </w:rPr>
              <w:t>Houdt zich aan de beroepscode.</w:t>
            </w:r>
          </w:p>
        </w:tc>
        <w:tc>
          <w:tcPr>
            <w:tcW w:w="204" w:type="pct"/>
          </w:tcPr>
          <w:p w14:paraId="251A56E3" w14:textId="77777777" w:rsidR="00652F5E" w:rsidRPr="0036668A" w:rsidRDefault="00652F5E" w:rsidP="00012134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7E8409B8" w14:textId="77777777" w:rsidR="00652F5E" w:rsidRPr="0036668A" w:rsidRDefault="00652F5E" w:rsidP="00012134">
            <w:pPr>
              <w:rPr>
                <w:sz w:val="20"/>
                <w:szCs w:val="20"/>
              </w:rPr>
            </w:pPr>
          </w:p>
        </w:tc>
      </w:tr>
      <w:tr w:rsidR="00652F5E" w:rsidRPr="0036668A" w14:paraId="0B66B44D" w14:textId="77777777" w:rsidTr="7CFFC66D">
        <w:tc>
          <w:tcPr>
            <w:tcW w:w="2537" w:type="pct"/>
          </w:tcPr>
          <w:p w14:paraId="4F40C694" w14:textId="065E1813" w:rsidR="00652F5E" w:rsidRPr="0036668A" w:rsidRDefault="00652F5E" w:rsidP="00012134">
            <w:pPr>
              <w:rPr>
                <w:sz w:val="20"/>
                <w:szCs w:val="20"/>
              </w:rPr>
            </w:pPr>
            <w:r w:rsidRPr="7CFFC66D">
              <w:rPr>
                <w:sz w:val="20"/>
                <w:szCs w:val="20"/>
              </w:rPr>
              <w:t>Vraagt hulp, bevestiging en feedback. </w:t>
            </w:r>
          </w:p>
        </w:tc>
        <w:tc>
          <w:tcPr>
            <w:tcW w:w="204" w:type="pct"/>
          </w:tcPr>
          <w:p w14:paraId="030EFCA7" w14:textId="77777777" w:rsidR="00652F5E" w:rsidRPr="0036668A" w:rsidRDefault="00652F5E" w:rsidP="00012134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70FF40D2" w14:textId="77777777" w:rsidR="00652F5E" w:rsidRPr="0036668A" w:rsidRDefault="00652F5E" w:rsidP="00012134">
            <w:pPr>
              <w:rPr>
                <w:sz w:val="20"/>
                <w:szCs w:val="20"/>
              </w:rPr>
            </w:pPr>
          </w:p>
        </w:tc>
      </w:tr>
      <w:tr w:rsidR="00652F5E" w:rsidRPr="0036668A" w14:paraId="5B18ED2C" w14:textId="77777777" w:rsidTr="7CFFC66D">
        <w:tc>
          <w:tcPr>
            <w:tcW w:w="2537" w:type="pct"/>
          </w:tcPr>
          <w:p w14:paraId="1FBDBC3A" w14:textId="473A9EB2" w:rsidR="00652F5E" w:rsidRPr="00027FE1" w:rsidRDefault="00652F5E" w:rsidP="7CFFC66D">
            <w:pPr>
              <w:rPr>
                <w:sz w:val="20"/>
                <w:szCs w:val="20"/>
              </w:rPr>
            </w:pPr>
            <w:r w:rsidRPr="7CFFC66D">
              <w:rPr>
                <w:sz w:val="20"/>
                <w:szCs w:val="20"/>
              </w:rPr>
              <w:t>Reflecteert op eigen handelen.</w:t>
            </w:r>
          </w:p>
        </w:tc>
        <w:tc>
          <w:tcPr>
            <w:tcW w:w="204" w:type="pct"/>
          </w:tcPr>
          <w:p w14:paraId="4CEAB724" w14:textId="77777777" w:rsidR="00652F5E" w:rsidRPr="0036668A" w:rsidRDefault="00652F5E" w:rsidP="00012134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6380B126" w14:textId="77777777" w:rsidR="00652F5E" w:rsidRPr="0036668A" w:rsidRDefault="00652F5E" w:rsidP="00012134">
            <w:pPr>
              <w:rPr>
                <w:sz w:val="20"/>
                <w:szCs w:val="20"/>
              </w:rPr>
            </w:pPr>
          </w:p>
        </w:tc>
      </w:tr>
      <w:tr w:rsidR="00652F5E" w:rsidRPr="0036668A" w14:paraId="150F4E20" w14:textId="77777777" w:rsidTr="7CFFC66D">
        <w:tc>
          <w:tcPr>
            <w:tcW w:w="2537" w:type="pct"/>
            <w:shd w:val="clear" w:color="auto" w:fill="E7E6E6" w:themeFill="background2"/>
          </w:tcPr>
          <w:p w14:paraId="664FA02D" w14:textId="77777777" w:rsidR="00652F5E" w:rsidRPr="0036668A" w:rsidRDefault="00652F5E" w:rsidP="00012134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resultaten van dit werkproces zijn: </w:t>
            </w:r>
          </w:p>
          <w:p w14:paraId="17C0CD78" w14:textId="77777777" w:rsidR="00652F5E" w:rsidRPr="00BB551A" w:rsidRDefault="00652F5E" w:rsidP="00012134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 evaluatie is gericht op het proces en resultaat van de les.</w:t>
            </w:r>
          </w:p>
          <w:p w14:paraId="5A973661" w14:textId="77777777" w:rsidR="00652F5E" w:rsidRPr="0036668A" w:rsidRDefault="00652F5E" w:rsidP="00012134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De zelfreflectie leidt tot inzicht in de eigen bekwaamheden en ontwikkelpunten bij het geven van lessen. </w:t>
            </w:r>
          </w:p>
        </w:tc>
        <w:tc>
          <w:tcPr>
            <w:tcW w:w="2463" w:type="pct"/>
            <w:gridSpan w:val="2"/>
            <w:shd w:val="clear" w:color="auto" w:fill="E7E6E6" w:themeFill="background2"/>
          </w:tcPr>
          <w:p w14:paraId="760E1382" w14:textId="77777777" w:rsidR="00652F5E" w:rsidRPr="0036668A" w:rsidRDefault="00652F5E" w:rsidP="00012134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kandidaat heeft</w:t>
            </w:r>
            <w:r>
              <w:rPr>
                <w:b/>
                <w:bCs/>
                <w:sz w:val="20"/>
                <w:szCs w:val="20"/>
              </w:rPr>
              <w:t xml:space="preserve"> voldoende gescoord op alle onderwerpen en heeft</w:t>
            </w:r>
            <w:r w:rsidRPr="00BB551A">
              <w:rPr>
                <w:b/>
                <w:bCs/>
                <w:sz w:val="20"/>
                <w:szCs w:val="20"/>
              </w:rPr>
              <w:t xml:space="preserve"> laten zien dit werkproces te beheersen: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b/>
                  <w:bCs/>
                  <w:sz w:val="20"/>
                  <w:szCs w:val="20"/>
                </w:rPr>
                <w:id w:val="1507947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JA/</w:t>
            </w:r>
            <w:sdt>
              <w:sdtPr>
                <w:rPr>
                  <w:b/>
                  <w:bCs/>
                  <w:sz w:val="20"/>
                  <w:szCs w:val="20"/>
                </w:rPr>
                <w:id w:val="-388119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NEE</w:t>
            </w:r>
          </w:p>
        </w:tc>
      </w:tr>
    </w:tbl>
    <w:p w14:paraId="5FE0947D" w14:textId="77777777" w:rsidR="00652F5E" w:rsidRDefault="00652F5E">
      <w:pPr>
        <w:rPr>
          <w:sz w:val="20"/>
          <w:szCs w:val="20"/>
        </w:rPr>
      </w:pPr>
    </w:p>
    <w:p w14:paraId="620D8585" w14:textId="77777777" w:rsidR="0028282E" w:rsidRDefault="0028282E">
      <w:pPr>
        <w:rPr>
          <w:sz w:val="20"/>
          <w:szCs w:val="20"/>
        </w:rPr>
      </w:pPr>
    </w:p>
    <w:p w14:paraId="0870EE93" w14:textId="77777777" w:rsidR="0028282E" w:rsidRPr="0036668A" w:rsidRDefault="0028282E">
      <w:pPr>
        <w:rPr>
          <w:sz w:val="20"/>
          <w:szCs w:val="20"/>
        </w:rPr>
      </w:pPr>
    </w:p>
    <w:p w14:paraId="1A5B2295" w14:textId="77777777" w:rsidR="0038490F" w:rsidRPr="0036668A" w:rsidRDefault="0038490F">
      <w:pPr>
        <w:rPr>
          <w:sz w:val="20"/>
          <w:szCs w:val="20"/>
        </w:rPr>
      </w:pPr>
    </w:p>
    <w:p w14:paraId="63CEE579" w14:textId="77777777" w:rsidR="0038490F" w:rsidRPr="0036668A" w:rsidRDefault="0038490F">
      <w:pPr>
        <w:rPr>
          <w:sz w:val="20"/>
          <w:szCs w:val="20"/>
        </w:rPr>
      </w:pPr>
    </w:p>
    <w:p w14:paraId="7926C086" w14:textId="77777777" w:rsidR="007610A2" w:rsidRDefault="007610A2">
      <w:pPr>
        <w:rPr>
          <w:sz w:val="20"/>
          <w:szCs w:val="20"/>
        </w:rPr>
      </w:pPr>
    </w:p>
    <w:p w14:paraId="5EB4C96B" w14:textId="77777777" w:rsidR="00333F04" w:rsidRDefault="00333F04">
      <w:pPr>
        <w:spacing w:after="160" w:line="259" w:lineRule="auto"/>
        <w:rPr>
          <w:sz w:val="20"/>
          <w:szCs w:val="20"/>
        </w:rPr>
        <w:sectPr w:rsidR="00333F04" w:rsidSect="0038490F">
          <w:footerReference w:type="default" r:id="rId13"/>
          <w:pgSz w:w="16838" w:h="11906" w:orient="landscape"/>
          <w:pgMar w:top="1417" w:right="1417" w:bottom="1417" w:left="1417" w:header="709" w:footer="709" w:gutter="0"/>
          <w:cols w:space="708"/>
          <w:docGrid w:linePitch="360"/>
        </w:sectPr>
      </w:pPr>
    </w:p>
    <w:p w14:paraId="589FE7B5" w14:textId="77777777" w:rsidR="007610A2" w:rsidRDefault="007610A2">
      <w:pPr>
        <w:spacing w:after="160" w:line="259" w:lineRule="auto"/>
        <w:rPr>
          <w:sz w:val="20"/>
          <w:szCs w:val="20"/>
        </w:rPr>
      </w:pPr>
    </w:p>
    <w:p w14:paraId="098902CB" w14:textId="11416C41" w:rsidR="0038490F" w:rsidRPr="0036668A" w:rsidRDefault="00652F5E" w:rsidP="007610A2">
      <w:pPr>
        <w:pStyle w:val="NKBVKop1"/>
        <w:framePr w:wrap="around"/>
      </w:pPr>
      <w:r>
        <w:t>2.2 Begeleiden bij klimvaardigheidstoetsen</w:t>
      </w:r>
    </w:p>
    <w:p w14:paraId="44B6064E" w14:textId="77777777" w:rsidR="0038490F" w:rsidRPr="0036668A" w:rsidRDefault="0038490F">
      <w:pPr>
        <w:rPr>
          <w:sz w:val="20"/>
          <w:szCs w:val="20"/>
        </w:rPr>
      </w:pPr>
    </w:p>
    <w:p w14:paraId="75A0EDE6" w14:textId="77777777" w:rsidR="0038490F" w:rsidRPr="0036668A" w:rsidRDefault="0038490F">
      <w:pPr>
        <w:rPr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101"/>
        <w:gridCol w:w="571"/>
        <w:gridCol w:w="6322"/>
      </w:tblGrid>
      <w:tr w:rsidR="0094236C" w:rsidRPr="0036668A" w14:paraId="3926231E" w14:textId="77777777" w:rsidTr="7CFFC66D">
        <w:tc>
          <w:tcPr>
            <w:tcW w:w="5000" w:type="pct"/>
            <w:gridSpan w:val="3"/>
            <w:shd w:val="clear" w:color="auto" w:fill="70AD47" w:themeFill="accent6"/>
          </w:tcPr>
          <w:p w14:paraId="417B7AE3" w14:textId="77777777" w:rsidR="0094236C" w:rsidRPr="0036668A" w:rsidRDefault="0094236C" w:rsidP="00012134">
            <w:pPr>
              <w:tabs>
                <w:tab w:val="left" w:pos="2376"/>
              </w:tabs>
              <w:jc w:val="center"/>
              <w:rPr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 xml:space="preserve">Werkproces </w:t>
            </w:r>
            <w:r>
              <w:rPr>
                <w:b/>
                <w:bCs/>
                <w:sz w:val="20"/>
                <w:szCs w:val="20"/>
              </w:rPr>
              <w:t>2.2.1 Begeleidt klimmers bij klimvaardigheidstoetsen</w:t>
            </w:r>
          </w:p>
        </w:tc>
      </w:tr>
      <w:tr w:rsidR="0094236C" w:rsidRPr="0036668A" w14:paraId="181D0F70" w14:textId="77777777" w:rsidTr="7CFFC66D">
        <w:tc>
          <w:tcPr>
            <w:tcW w:w="2537" w:type="pct"/>
            <w:shd w:val="clear" w:color="auto" w:fill="E7E6E6" w:themeFill="background2"/>
          </w:tcPr>
          <w:p w14:paraId="071E08C6" w14:textId="77777777" w:rsidR="0094236C" w:rsidRPr="0036668A" w:rsidRDefault="0094236C" w:rsidP="00012134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P</w:t>
            </w:r>
            <w:r>
              <w:rPr>
                <w:b/>
                <w:bCs/>
                <w:sz w:val="20"/>
                <w:szCs w:val="20"/>
              </w:rPr>
              <w:t>ortfolio</w:t>
            </w:r>
          </w:p>
        </w:tc>
        <w:tc>
          <w:tcPr>
            <w:tcW w:w="204" w:type="pct"/>
            <w:shd w:val="clear" w:color="auto" w:fill="E7E6E6" w:themeFill="background2"/>
          </w:tcPr>
          <w:p w14:paraId="2643435C" w14:textId="77777777" w:rsidR="0094236C" w:rsidRPr="0036668A" w:rsidRDefault="0094236C" w:rsidP="00012134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O/V</w:t>
            </w:r>
          </w:p>
        </w:tc>
        <w:tc>
          <w:tcPr>
            <w:tcW w:w="2259" w:type="pct"/>
            <w:shd w:val="clear" w:color="auto" w:fill="E7E6E6" w:themeFill="background2"/>
          </w:tcPr>
          <w:p w14:paraId="7D7BF96F" w14:textId="77777777" w:rsidR="0094236C" w:rsidRPr="0036668A" w:rsidRDefault="0094236C" w:rsidP="00012134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94236C" w:rsidRPr="0036668A" w14:paraId="4DD07E75" w14:textId="77777777" w:rsidTr="7CFFC66D">
        <w:tc>
          <w:tcPr>
            <w:tcW w:w="2537" w:type="pct"/>
          </w:tcPr>
          <w:p w14:paraId="6A11E48C" w14:textId="573747B6" w:rsidR="0094236C" w:rsidRPr="0036668A" w:rsidRDefault="1F20D4AD" w:rsidP="00012134">
            <w:pPr>
              <w:rPr>
                <w:sz w:val="20"/>
                <w:szCs w:val="20"/>
              </w:rPr>
            </w:pPr>
            <w:r w:rsidRPr="7CFFC66D">
              <w:rPr>
                <w:sz w:val="20"/>
                <w:szCs w:val="20"/>
              </w:rPr>
              <w:t>Luistert naar klimmers.</w:t>
            </w:r>
          </w:p>
        </w:tc>
        <w:tc>
          <w:tcPr>
            <w:tcW w:w="204" w:type="pct"/>
          </w:tcPr>
          <w:p w14:paraId="4B79BD3A" w14:textId="77777777" w:rsidR="0094236C" w:rsidRPr="0036668A" w:rsidRDefault="0094236C" w:rsidP="00012134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 w:val="restart"/>
          </w:tcPr>
          <w:p w14:paraId="185D4944" w14:textId="77777777" w:rsidR="0094236C" w:rsidRPr="0036668A" w:rsidRDefault="0094236C" w:rsidP="00012134">
            <w:pPr>
              <w:rPr>
                <w:sz w:val="20"/>
                <w:szCs w:val="20"/>
              </w:rPr>
            </w:pPr>
          </w:p>
        </w:tc>
      </w:tr>
      <w:tr w:rsidR="0094236C" w:rsidRPr="0036668A" w14:paraId="71416185" w14:textId="77777777" w:rsidTr="7CFFC66D">
        <w:tc>
          <w:tcPr>
            <w:tcW w:w="2537" w:type="pct"/>
          </w:tcPr>
          <w:p w14:paraId="018D90F2" w14:textId="2D5AF61F" w:rsidR="0094236C" w:rsidRPr="0036668A" w:rsidRDefault="1F20D4AD" w:rsidP="00012134">
            <w:pPr>
              <w:rPr>
                <w:sz w:val="20"/>
                <w:szCs w:val="20"/>
              </w:rPr>
            </w:pPr>
            <w:r w:rsidRPr="7CFFC66D">
              <w:rPr>
                <w:sz w:val="20"/>
                <w:szCs w:val="20"/>
              </w:rPr>
              <w:t>Spreekt klimmers aan op (sport)gedrag.</w:t>
            </w:r>
          </w:p>
        </w:tc>
        <w:tc>
          <w:tcPr>
            <w:tcW w:w="204" w:type="pct"/>
          </w:tcPr>
          <w:p w14:paraId="2EFE3316" w14:textId="77777777" w:rsidR="0094236C" w:rsidRPr="0036668A" w:rsidRDefault="0094236C" w:rsidP="00012134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68FA9C0C" w14:textId="77777777" w:rsidR="0094236C" w:rsidRPr="0036668A" w:rsidRDefault="0094236C" w:rsidP="00012134">
            <w:pPr>
              <w:rPr>
                <w:sz w:val="20"/>
                <w:szCs w:val="20"/>
              </w:rPr>
            </w:pPr>
          </w:p>
        </w:tc>
      </w:tr>
      <w:tr w:rsidR="0094236C" w:rsidRPr="0036668A" w14:paraId="4182F2CB" w14:textId="77777777" w:rsidTr="7CFFC66D">
        <w:tc>
          <w:tcPr>
            <w:tcW w:w="2537" w:type="pct"/>
          </w:tcPr>
          <w:p w14:paraId="6618E49F" w14:textId="2BCA6B84" w:rsidR="0094236C" w:rsidRPr="0036668A" w:rsidRDefault="1F20D4AD" w:rsidP="00012134">
            <w:pPr>
              <w:rPr>
                <w:sz w:val="20"/>
                <w:szCs w:val="20"/>
              </w:rPr>
            </w:pPr>
            <w:r w:rsidRPr="7CFFC66D">
              <w:rPr>
                <w:sz w:val="20"/>
                <w:szCs w:val="20"/>
              </w:rPr>
              <w:t>Gaat sportief en respectvol om met alle betrokkenen.</w:t>
            </w:r>
          </w:p>
        </w:tc>
        <w:tc>
          <w:tcPr>
            <w:tcW w:w="204" w:type="pct"/>
          </w:tcPr>
          <w:p w14:paraId="64078B31" w14:textId="77777777" w:rsidR="0094236C" w:rsidRPr="0036668A" w:rsidRDefault="0094236C" w:rsidP="00012134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1073B211" w14:textId="77777777" w:rsidR="0094236C" w:rsidRPr="0036668A" w:rsidRDefault="0094236C" w:rsidP="00012134">
            <w:pPr>
              <w:rPr>
                <w:sz w:val="20"/>
                <w:szCs w:val="20"/>
              </w:rPr>
            </w:pPr>
          </w:p>
        </w:tc>
      </w:tr>
      <w:tr w:rsidR="0094236C" w:rsidRPr="0036668A" w14:paraId="5E62CB32" w14:textId="77777777" w:rsidTr="7CFFC66D">
        <w:tc>
          <w:tcPr>
            <w:tcW w:w="2537" w:type="pct"/>
          </w:tcPr>
          <w:p w14:paraId="1045C2A9" w14:textId="59C0BF11" w:rsidR="0094236C" w:rsidRPr="0036668A" w:rsidRDefault="1F20D4AD" w:rsidP="00012134">
            <w:pPr>
              <w:rPr>
                <w:sz w:val="20"/>
                <w:szCs w:val="20"/>
              </w:rPr>
            </w:pPr>
            <w:r w:rsidRPr="7CFFC66D">
              <w:rPr>
                <w:sz w:val="20"/>
                <w:szCs w:val="20"/>
              </w:rPr>
              <w:t xml:space="preserve">Vertoont voorbeeldgedrag op en rond de </w:t>
            </w:r>
            <w:r w:rsidR="3EC64E5E" w:rsidRPr="7CFFC66D">
              <w:rPr>
                <w:sz w:val="20"/>
                <w:szCs w:val="20"/>
              </w:rPr>
              <w:t>klim</w:t>
            </w:r>
            <w:r w:rsidRPr="7CFFC66D">
              <w:rPr>
                <w:sz w:val="20"/>
                <w:szCs w:val="20"/>
              </w:rPr>
              <w:t>locatie.</w:t>
            </w:r>
          </w:p>
        </w:tc>
        <w:tc>
          <w:tcPr>
            <w:tcW w:w="204" w:type="pct"/>
          </w:tcPr>
          <w:p w14:paraId="5F497C99" w14:textId="77777777" w:rsidR="0094236C" w:rsidRPr="0036668A" w:rsidRDefault="0094236C" w:rsidP="00012134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213DE40F" w14:textId="77777777" w:rsidR="0094236C" w:rsidRPr="0036668A" w:rsidRDefault="0094236C" w:rsidP="00012134">
            <w:pPr>
              <w:rPr>
                <w:sz w:val="20"/>
                <w:szCs w:val="20"/>
              </w:rPr>
            </w:pPr>
          </w:p>
        </w:tc>
      </w:tr>
      <w:tr w:rsidR="0094236C" w:rsidRPr="0036668A" w14:paraId="49C1EFF4" w14:textId="77777777" w:rsidTr="7CFFC66D">
        <w:tc>
          <w:tcPr>
            <w:tcW w:w="2537" w:type="pct"/>
          </w:tcPr>
          <w:p w14:paraId="77C049B8" w14:textId="1C265DD4" w:rsidR="0094236C" w:rsidRPr="00BB551A" w:rsidRDefault="1F20D4AD" w:rsidP="7CFFC66D">
            <w:pPr>
              <w:rPr>
                <w:sz w:val="20"/>
                <w:szCs w:val="20"/>
              </w:rPr>
            </w:pPr>
            <w:r w:rsidRPr="7CFFC66D">
              <w:rPr>
                <w:sz w:val="20"/>
                <w:szCs w:val="20"/>
              </w:rPr>
              <w:t>Observeert de beheersing van de lesdoelen bij de klimmers.</w:t>
            </w:r>
          </w:p>
        </w:tc>
        <w:tc>
          <w:tcPr>
            <w:tcW w:w="204" w:type="pct"/>
          </w:tcPr>
          <w:p w14:paraId="26D921CA" w14:textId="77777777" w:rsidR="0094236C" w:rsidRPr="0036668A" w:rsidRDefault="0094236C" w:rsidP="00012134">
            <w:pPr>
              <w:rPr>
                <w:sz w:val="20"/>
                <w:szCs w:val="20"/>
              </w:rPr>
            </w:pPr>
          </w:p>
        </w:tc>
        <w:tc>
          <w:tcPr>
            <w:tcW w:w="6322" w:type="dxa"/>
            <w:vMerge/>
          </w:tcPr>
          <w:p w14:paraId="72F2054A" w14:textId="77777777" w:rsidR="0094236C" w:rsidRPr="0036668A" w:rsidRDefault="0094236C" w:rsidP="00012134">
            <w:pPr>
              <w:rPr>
                <w:sz w:val="20"/>
                <w:szCs w:val="20"/>
              </w:rPr>
            </w:pPr>
          </w:p>
        </w:tc>
      </w:tr>
      <w:tr w:rsidR="0094236C" w:rsidRPr="0036668A" w14:paraId="13356A8D" w14:textId="77777777" w:rsidTr="7CFFC66D">
        <w:tc>
          <w:tcPr>
            <w:tcW w:w="2537" w:type="pct"/>
          </w:tcPr>
          <w:p w14:paraId="38B772AB" w14:textId="287EA4FD" w:rsidR="0094236C" w:rsidRPr="00BB551A" w:rsidRDefault="1F20D4AD" w:rsidP="00012134">
            <w:pPr>
              <w:rPr>
                <w:sz w:val="20"/>
                <w:szCs w:val="20"/>
              </w:rPr>
            </w:pPr>
            <w:r w:rsidRPr="7CFFC66D">
              <w:rPr>
                <w:sz w:val="20"/>
                <w:szCs w:val="20"/>
              </w:rPr>
              <w:t>Bewaakt (en ziet toe op) de veiligheid en handelt in geval van een noodsituatie (ongeluk)</w:t>
            </w:r>
            <w:r w:rsidR="6C5058F5" w:rsidRPr="7CFFC66D">
              <w:rPr>
                <w:sz w:val="20"/>
                <w:szCs w:val="20"/>
              </w:rPr>
              <w:t>.</w:t>
            </w:r>
          </w:p>
        </w:tc>
        <w:tc>
          <w:tcPr>
            <w:tcW w:w="204" w:type="pct"/>
          </w:tcPr>
          <w:p w14:paraId="70B6D951" w14:textId="77777777" w:rsidR="0094236C" w:rsidRPr="0036668A" w:rsidRDefault="0094236C" w:rsidP="00012134">
            <w:pPr>
              <w:rPr>
                <w:sz w:val="20"/>
                <w:szCs w:val="20"/>
              </w:rPr>
            </w:pPr>
          </w:p>
        </w:tc>
        <w:tc>
          <w:tcPr>
            <w:tcW w:w="6322" w:type="dxa"/>
            <w:vMerge/>
          </w:tcPr>
          <w:p w14:paraId="31BBF868" w14:textId="77777777" w:rsidR="0094236C" w:rsidRPr="0036668A" w:rsidRDefault="0094236C" w:rsidP="00012134">
            <w:pPr>
              <w:rPr>
                <w:sz w:val="20"/>
                <w:szCs w:val="20"/>
              </w:rPr>
            </w:pPr>
          </w:p>
        </w:tc>
      </w:tr>
      <w:tr w:rsidR="0094236C" w:rsidRPr="0036668A" w14:paraId="69735667" w14:textId="77777777" w:rsidTr="7CFFC66D">
        <w:tc>
          <w:tcPr>
            <w:tcW w:w="2537" w:type="pct"/>
            <w:shd w:val="clear" w:color="auto" w:fill="E7E6E6" w:themeFill="background2"/>
          </w:tcPr>
          <w:p w14:paraId="0345629E" w14:textId="77777777" w:rsidR="0094236C" w:rsidRPr="0036668A" w:rsidRDefault="0094236C" w:rsidP="00012134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resultaten van dit werkproces zijn: </w:t>
            </w:r>
          </w:p>
          <w:p w14:paraId="17E4EE24" w14:textId="77777777" w:rsidR="0094236C" w:rsidRPr="0036668A" w:rsidRDefault="0094236C" w:rsidP="00012134">
            <w:pPr>
              <w:numPr>
                <w:ilvl w:val="0"/>
                <w:numId w:val="5"/>
              </w:numPr>
              <w:rPr>
                <w:rFonts w:eastAsia="DINPro-Regular" w:cs="DINPro-Regular"/>
                <w:color w:val="000000" w:themeColor="text1"/>
                <w:sz w:val="20"/>
                <w:szCs w:val="20"/>
              </w:rPr>
            </w:pPr>
            <w:r w:rsidRPr="34E189B9">
              <w:rPr>
                <w:rFonts w:eastAsia="DINPro-Regular" w:cs="DINPro-Regular"/>
                <w:color w:val="000000" w:themeColor="text1"/>
                <w:sz w:val="20"/>
                <w:szCs w:val="20"/>
              </w:rPr>
              <w:t>De begeleiding sluit aan bij de klimmers.</w:t>
            </w:r>
          </w:p>
          <w:p w14:paraId="44908B09" w14:textId="77777777" w:rsidR="0094236C" w:rsidRPr="0036668A" w:rsidRDefault="0094236C" w:rsidP="00012134">
            <w:pPr>
              <w:pStyle w:val="ListParagraph"/>
              <w:numPr>
                <w:ilvl w:val="0"/>
                <w:numId w:val="5"/>
              </w:numPr>
              <w:rPr>
                <w:rFonts w:eastAsia="DINPro-Regular" w:cs="DINPro-Regular"/>
                <w:color w:val="000000" w:themeColor="text1"/>
                <w:sz w:val="20"/>
                <w:szCs w:val="20"/>
              </w:rPr>
            </w:pPr>
            <w:r w:rsidRPr="34E189B9">
              <w:rPr>
                <w:rFonts w:eastAsia="DINPro-Regular" w:cs="DINPro-Regular"/>
                <w:color w:val="000000" w:themeColor="text1"/>
                <w:sz w:val="20"/>
                <w:szCs w:val="20"/>
              </w:rPr>
              <w:t>De omgang is sportief en respectvol.</w:t>
            </w:r>
          </w:p>
          <w:p w14:paraId="7832AC56" w14:textId="77777777" w:rsidR="0094236C" w:rsidRPr="0036668A" w:rsidRDefault="0094236C" w:rsidP="00012134">
            <w:pPr>
              <w:pStyle w:val="ListParagraph"/>
              <w:numPr>
                <w:ilvl w:val="0"/>
                <w:numId w:val="5"/>
              </w:numPr>
              <w:rPr>
                <w:rFonts w:eastAsia="DINPro-Regular" w:cs="DINPro-Regular"/>
                <w:color w:val="000000" w:themeColor="text1"/>
                <w:sz w:val="20"/>
                <w:szCs w:val="20"/>
              </w:rPr>
            </w:pPr>
            <w:r w:rsidRPr="69281263">
              <w:rPr>
                <w:rFonts w:eastAsia="DINPro-Regular" w:cs="DINPro-Regular"/>
                <w:color w:val="000000" w:themeColor="text1"/>
                <w:sz w:val="20"/>
                <w:szCs w:val="20"/>
              </w:rPr>
              <w:t>De sociale en fysieke veiligheid zijn gewaarborgd.</w:t>
            </w:r>
          </w:p>
          <w:p w14:paraId="4B0A57CD" w14:textId="77777777" w:rsidR="0094236C" w:rsidRPr="0036668A" w:rsidRDefault="0094236C" w:rsidP="00012134">
            <w:pPr>
              <w:pStyle w:val="ListParagraph"/>
              <w:numPr>
                <w:ilvl w:val="0"/>
                <w:numId w:val="5"/>
              </w:numPr>
              <w:rPr>
                <w:rFonts w:eastAsia="DINPro-Regular" w:cs="DINPro-Regular"/>
                <w:sz w:val="20"/>
                <w:szCs w:val="20"/>
              </w:rPr>
            </w:pPr>
            <w:r w:rsidRPr="69281263">
              <w:rPr>
                <w:rFonts w:eastAsia="DINPro-Regular" w:cs="DINPro-Regular"/>
                <w:color w:val="000000" w:themeColor="text1"/>
                <w:sz w:val="20"/>
                <w:szCs w:val="20"/>
              </w:rPr>
              <w:t>Er is een onderbouwde terugkoppeling gegeven over het presteren van de kandidaten aan de verantwoordelijke sportkliminstructeur.</w:t>
            </w:r>
          </w:p>
        </w:tc>
        <w:tc>
          <w:tcPr>
            <w:tcW w:w="2463" w:type="pct"/>
            <w:gridSpan w:val="2"/>
            <w:shd w:val="clear" w:color="auto" w:fill="E7E6E6" w:themeFill="background2"/>
          </w:tcPr>
          <w:p w14:paraId="66D7375A" w14:textId="77777777" w:rsidR="0094236C" w:rsidRPr="0036668A" w:rsidRDefault="0094236C" w:rsidP="00012134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kandidaat heeft</w:t>
            </w:r>
            <w:r>
              <w:rPr>
                <w:b/>
                <w:bCs/>
                <w:sz w:val="20"/>
                <w:szCs w:val="20"/>
              </w:rPr>
              <w:t xml:space="preserve"> voldoende gescoord op alle onderwerpen en heeft</w:t>
            </w:r>
            <w:r w:rsidRPr="00BB551A">
              <w:rPr>
                <w:b/>
                <w:bCs/>
                <w:sz w:val="20"/>
                <w:szCs w:val="20"/>
              </w:rPr>
              <w:t xml:space="preserve"> laten zien dit werkproces te beheersen: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b/>
                  <w:bCs/>
                  <w:sz w:val="20"/>
                  <w:szCs w:val="20"/>
                </w:rPr>
                <w:id w:val="1334652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JA/</w:t>
            </w:r>
            <w:sdt>
              <w:sdtPr>
                <w:rPr>
                  <w:b/>
                  <w:bCs/>
                  <w:sz w:val="20"/>
                  <w:szCs w:val="20"/>
                </w:rPr>
                <w:id w:val="310140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NEE</w:t>
            </w:r>
          </w:p>
        </w:tc>
      </w:tr>
    </w:tbl>
    <w:p w14:paraId="546DD5CA" w14:textId="77777777" w:rsidR="007610A2" w:rsidRDefault="007610A2">
      <w:pPr>
        <w:rPr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101"/>
        <w:gridCol w:w="571"/>
        <w:gridCol w:w="6322"/>
      </w:tblGrid>
      <w:tr w:rsidR="00AC4C47" w:rsidRPr="0036668A" w14:paraId="6A02C028" w14:textId="77777777" w:rsidTr="7CFFC66D">
        <w:tc>
          <w:tcPr>
            <w:tcW w:w="5000" w:type="pct"/>
            <w:gridSpan w:val="3"/>
            <w:shd w:val="clear" w:color="auto" w:fill="70AD47" w:themeFill="accent6"/>
          </w:tcPr>
          <w:p w14:paraId="0600DBF3" w14:textId="77777777" w:rsidR="00AC4C47" w:rsidRPr="0036668A" w:rsidRDefault="00AC4C47" w:rsidP="00012134">
            <w:pPr>
              <w:tabs>
                <w:tab w:val="left" w:pos="2376"/>
              </w:tabs>
              <w:jc w:val="center"/>
              <w:rPr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 xml:space="preserve">Werkproces </w:t>
            </w:r>
            <w:r>
              <w:rPr>
                <w:b/>
                <w:bCs/>
                <w:sz w:val="20"/>
                <w:szCs w:val="20"/>
              </w:rPr>
              <w:t>2.2</w:t>
            </w:r>
            <w:r w:rsidRPr="00BB551A">
              <w:rPr>
                <w:b/>
                <w:bCs/>
                <w:sz w:val="20"/>
                <w:szCs w:val="20"/>
              </w:rPr>
              <w:t>.2 Bereidt klimvaardigheidstoetsen voor</w:t>
            </w:r>
          </w:p>
        </w:tc>
      </w:tr>
      <w:tr w:rsidR="00AC4C47" w:rsidRPr="0036668A" w14:paraId="055EE3D7" w14:textId="77777777" w:rsidTr="7CFFC66D">
        <w:tc>
          <w:tcPr>
            <w:tcW w:w="2537" w:type="pct"/>
            <w:shd w:val="clear" w:color="auto" w:fill="E7E6E6" w:themeFill="background2"/>
          </w:tcPr>
          <w:p w14:paraId="0692B84B" w14:textId="77777777" w:rsidR="00AC4C47" w:rsidRPr="0036668A" w:rsidRDefault="00AC4C47" w:rsidP="00012134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Praktijk</w:t>
            </w:r>
          </w:p>
        </w:tc>
        <w:tc>
          <w:tcPr>
            <w:tcW w:w="204" w:type="pct"/>
            <w:shd w:val="clear" w:color="auto" w:fill="E7E6E6" w:themeFill="background2"/>
          </w:tcPr>
          <w:p w14:paraId="45B4CF17" w14:textId="77777777" w:rsidR="00AC4C47" w:rsidRPr="0036668A" w:rsidRDefault="00AC4C47" w:rsidP="00012134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O/V</w:t>
            </w:r>
          </w:p>
        </w:tc>
        <w:tc>
          <w:tcPr>
            <w:tcW w:w="2259" w:type="pct"/>
            <w:shd w:val="clear" w:color="auto" w:fill="E7E6E6" w:themeFill="background2"/>
          </w:tcPr>
          <w:p w14:paraId="447987E3" w14:textId="77777777" w:rsidR="00AC4C47" w:rsidRPr="0036668A" w:rsidRDefault="00AC4C47" w:rsidP="00012134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AC4C47" w:rsidRPr="0036668A" w14:paraId="456A260C" w14:textId="77777777" w:rsidTr="7CFFC66D">
        <w:tc>
          <w:tcPr>
            <w:tcW w:w="2537" w:type="pct"/>
          </w:tcPr>
          <w:p w14:paraId="44B61F19" w14:textId="288773C8" w:rsidR="00AC4C47" w:rsidRPr="0036668A" w:rsidRDefault="1C3E7B95" w:rsidP="00012134">
            <w:pPr>
              <w:rPr>
                <w:sz w:val="20"/>
                <w:szCs w:val="20"/>
              </w:rPr>
            </w:pPr>
            <w:r w:rsidRPr="7CFFC66D">
              <w:rPr>
                <w:sz w:val="20"/>
                <w:szCs w:val="20"/>
              </w:rPr>
              <w:t>Zorgt ervoor dat de klimmers op tijd aanwezig zijn op de gewenste plek. </w:t>
            </w:r>
          </w:p>
        </w:tc>
        <w:tc>
          <w:tcPr>
            <w:tcW w:w="204" w:type="pct"/>
          </w:tcPr>
          <w:p w14:paraId="19D3DB53" w14:textId="77777777" w:rsidR="00AC4C47" w:rsidRPr="0036668A" w:rsidRDefault="00AC4C47" w:rsidP="00012134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 w:val="restart"/>
          </w:tcPr>
          <w:p w14:paraId="6F91BF70" w14:textId="77777777" w:rsidR="00AC4C47" w:rsidRPr="0036668A" w:rsidRDefault="00AC4C47" w:rsidP="00012134">
            <w:pPr>
              <w:rPr>
                <w:sz w:val="20"/>
                <w:szCs w:val="20"/>
              </w:rPr>
            </w:pPr>
          </w:p>
        </w:tc>
      </w:tr>
      <w:tr w:rsidR="00AC4C47" w:rsidRPr="0036668A" w14:paraId="49527BE6" w14:textId="77777777" w:rsidTr="7CFFC66D">
        <w:tc>
          <w:tcPr>
            <w:tcW w:w="2537" w:type="pct"/>
          </w:tcPr>
          <w:p w14:paraId="5242F34A" w14:textId="7BE4AADA" w:rsidR="00AC4C47" w:rsidRPr="0036668A" w:rsidRDefault="1C3E7B95" w:rsidP="00012134">
            <w:pPr>
              <w:rPr>
                <w:sz w:val="20"/>
                <w:szCs w:val="20"/>
              </w:rPr>
            </w:pPr>
            <w:r w:rsidRPr="7CFFC66D">
              <w:rPr>
                <w:sz w:val="20"/>
                <w:szCs w:val="20"/>
              </w:rPr>
              <w:t>Komt afspraken na.</w:t>
            </w:r>
          </w:p>
        </w:tc>
        <w:tc>
          <w:tcPr>
            <w:tcW w:w="204" w:type="pct"/>
          </w:tcPr>
          <w:p w14:paraId="6D7C3120" w14:textId="77777777" w:rsidR="00AC4C47" w:rsidRPr="0036668A" w:rsidRDefault="00AC4C47" w:rsidP="00012134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50759142" w14:textId="77777777" w:rsidR="00AC4C47" w:rsidRPr="0036668A" w:rsidRDefault="00AC4C47" w:rsidP="00012134">
            <w:pPr>
              <w:rPr>
                <w:sz w:val="20"/>
                <w:szCs w:val="20"/>
              </w:rPr>
            </w:pPr>
          </w:p>
        </w:tc>
      </w:tr>
      <w:tr w:rsidR="00AC4C47" w:rsidRPr="0036668A" w14:paraId="7805BA12" w14:textId="77777777" w:rsidTr="7CFFC66D">
        <w:tc>
          <w:tcPr>
            <w:tcW w:w="2537" w:type="pct"/>
          </w:tcPr>
          <w:p w14:paraId="6E7707FC" w14:textId="04A8C303" w:rsidR="00AC4C47" w:rsidRPr="0036668A" w:rsidRDefault="1C3E7B95" w:rsidP="00012134">
            <w:pPr>
              <w:rPr>
                <w:sz w:val="20"/>
                <w:szCs w:val="20"/>
              </w:rPr>
            </w:pPr>
            <w:r w:rsidRPr="7CFFC66D">
              <w:rPr>
                <w:sz w:val="20"/>
                <w:szCs w:val="20"/>
              </w:rPr>
              <w:t>Zorgt dat het materiaal in orde is. </w:t>
            </w:r>
          </w:p>
        </w:tc>
        <w:tc>
          <w:tcPr>
            <w:tcW w:w="204" w:type="pct"/>
          </w:tcPr>
          <w:p w14:paraId="677A4A54" w14:textId="77777777" w:rsidR="00AC4C47" w:rsidRPr="0036668A" w:rsidRDefault="00AC4C47" w:rsidP="00012134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5982550D" w14:textId="77777777" w:rsidR="00AC4C47" w:rsidRPr="0036668A" w:rsidRDefault="00AC4C47" w:rsidP="00012134">
            <w:pPr>
              <w:rPr>
                <w:sz w:val="20"/>
                <w:szCs w:val="20"/>
              </w:rPr>
            </w:pPr>
          </w:p>
        </w:tc>
      </w:tr>
      <w:tr w:rsidR="00AC4C47" w:rsidRPr="0036668A" w14:paraId="6BF56FE5" w14:textId="77777777" w:rsidTr="7CFFC66D">
        <w:tc>
          <w:tcPr>
            <w:tcW w:w="2537" w:type="pct"/>
            <w:shd w:val="clear" w:color="auto" w:fill="E7E6E6" w:themeFill="background2"/>
          </w:tcPr>
          <w:p w14:paraId="0EC04964" w14:textId="77777777" w:rsidR="00AC4C47" w:rsidRPr="0036668A" w:rsidRDefault="00AC4C47" w:rsidP="00012134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resultaten van dit werkproces zijn: </w:t>
            </w:r>
          </w:p>
          <w:p w14:paraId="01CC36C2" w14:textId="77777777" w:rsidR="00AC4C47" w:rsidRPr="00BB551A" w:rsidRDefault="00AC4C47" w:rsidP="00012134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 xml:space="preserve">De </w:t>
            </w:r>
            <w:r>
              <w:rPr>
                <w:sz w:val="20"/>
                <w:szCs w:val="20"/>
              </w:rPr>
              <w:t>klimmers zijn klaar</w:t>
            </w:r>
            <w:r w:rsidRPr="00BB551A">
              <w:rPr>
                <w:sz w:val="20"/>
                <w:szCs w:val="20"/>
              </w:rPr>
              <w:t xml:space="preserve"> voor de klimvaardigheidstoets. </w:t>
            </w:r>
          </w:p>
          <w:p w14:paraId="125D5126" w14:textId="77777777" w:rsidR="00AC4C47" w:rsidRPr="0036668A" w:rsidRDefault="00AC4C47" w:rsidP="00012134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Het materiaal staat klaar voor de klimvaardigheidstoets.</w:t>
            </w:r>
            <w:r w:rsidRPr="00BB551A">
              <w:rPr>
                <w:sz w:val="20"/>
                <w:szCs w:val="20"/>
              </w:rPr>
              <w:t> </w:t>
            </w:r>
          </w:p>
        </w:tc>
        <w:tc>
          <w:tcPr>
            <w:tcW w:w="2463" w:type="pct"/>
            <w:gridSpan w:val="2"/>
            <w:shd w:val="clear" w:color="auto" w:fill="E7E6E6" w:themeFill="background2"/>
          </w:tcPr>
          <w:p w14:paraId="20FED9C7" w14:textId="77777777" w:rsidR="00AC4C47" w:rsidRPr="0036668A" w:rsidRDefault="00AC4C47" w:rsidP="00012134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kandidaat heeft</w:t>
            </w:r>
            <w:r>
              <w:rPr>
                <w:b/>
                <w:bCs/>
                <w:sz w:val="20"/>
                <w:szCs w:val="20"/>
              </w:rPr>
              <w:t xml:space="preserve"> voldoende gescoord op alle onderwerpen en heeft</w:t>
            </w:r>
            <w:r w:rsidRPr="00BB551A">
              <w:rPr>
                <w:b/>
                <w:bCs/>
                <w:sz w:val="20"/>
                <w:szCs w:val="20"/>
              </w:rPr>
              <w:t xml:space="preserve"> laten zien dit werkproces te beheersen: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b/>
                  <w:bCs/>
                  <w:sz w:val="20"/>
                  <w:szCs w:val="20"/>
                </w:rPr>
                <w:id w:val="2126416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JA/</w:t>
            </w:r>
            <w:sdt>
              <w:sdtPr>
                <w:rPr>
                  <w:b/>
                  <w:bCs/>
                  <w:sz w:val="20"/>
                  <w:szCs w:val="20"/>
                </w:rPr>
                <w:id w:val="-1415237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NEE</w:t>
            </w:r>
          </w:p>
        </w:tc>
      </w:tr>
    </w:tbl>
    <w:p w14:paraId="6B66FD35" w14:textId="77777777" w:rsidR="0094236C" w:rsidRDefault="0094236C">
      <w:pPr>
        <w:rPr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101"/>
        <w:gridCol w:w="571"/>
        <w:gridCol w:w="6322"/>
      </w:tblGrid>
      <w:tr w:rsidR="004A1EED" w:rsidRPr="0036668A" w14:paraId="5F915326" w14:textId="77777777" w:rsidTr="7CFFC66D">
        <w:tc>
          <w:tcPr>
            <w:tcW w:w="5000" w:type="pct"/>
            <w:gridSpan w:val="3"/>
            <w:shd w:val="clear" w:color="auto" w:fill="70AD47" w:themeFill="accent6"/>
          </w:tcPr>
          <w:p w14:paraId="0311DE7F" w14:textId="77777777" w:rsidR="004A1EED" w:rsidRPr="0036668A" w:rsidRDefault="004A1EED" w:rsidP="00012134">
            <w:pPr>
              <w:tabs>
                <w:tab w:val="left" w:pos="2376"/>
              </w:tabs>
              <w:jc w:val="center"/>
              <w:rPr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 xml:space="preserve">Werkproces </w:t>
            </w:r>
            <w:r>
              <w:rPr>
                <w:b/>
                <w:bCs/>
                <w:sz w:val="20"/>
                <w:szCs w:val="20"/>
              </w:rPr>
              <w:t>2.2</w:t>
            </w:r>
            <w:r w:rsidRPr="00BB551A">
              <w:rPr>
                <w:b/>
                <w:bCs/>
                <w:sz w:val="20"/>
                <w:szCs w:val="20"/>
              </w:rPr>
              <w:t>.</w:t>
            </w:r>
            <w:r>
              <w:rPr>
                <w:b/>
                <w:bCs/>
                <w:sz w:val="20"/>
                <w:szCs w:val="20"/>
              </w:rPr>
              <w:t>3</w:t>
            </w:r>
            <w:r w:rsidRPr="00BB551A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Geeft aanwijzingen</w:t>
            </w:r>
          </w:p>
        </w:tc>
      </w:tr>
      <w:tr w:rsidR="004A1EED" w:rsidRPr="0036668A" w14:paraId="1D99C93E" w14:textId="77777777" w:rsidTr="7CFFC66D">
        <w:tc>
          <w:tcPr>
            <w:tcW w:w="2537" w:type="pct"/>
            <w:shd w:val="clear" w:color="auto" w:fill="E7E6E6" w:themeFill="background2"/>
          </w:tcPr>
          <w:p w14:paraId="652FCEAB" w14:textId="77777777" w:rsidR="004A1EED" w:rsidRPr="0036668A" w:rsidRDefault="004A1EED" w:rsidP="00012134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Praktijk</w:t>
            </w:r>
          </w:p>
        </w:tc>
        <w:tc>
          <w:tcPr>
            <w:tcW w:w="204" w:type="pct"/>
            <w:shd w:val="clear" w:color="auto" w:fill="E7E6E6" w:themeFill="background2"/>
          </w:tcPr>
          <w:p w14:paraId="76185C3F" w14:textId="77777777" w:rsidR="004A1EED" w:rsidRPr="0036668A" w:rsidRDefault="004A1EED" w:rsidP="00012134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O/V</w:t>
            </w:r>
          </w:p>
        </w:tc>
        <w:tc>
          <w:tcPr>
            <w:tcW w:w="2259" w:type="pct"/>
            <w:shd w:val="clear" w:color="auto" w:fill="E7E6E6" w:themeFill="background2"/>
          </w:tcPr>
          <w:p w14:paraId="1F97CCD5" w14:textId="77777777" w:rsidR="004A1EED" w:rsidRPr="0036668A" w:rsidRDefault="004A1EED" w:rsidP="00012134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4A1EED" w:rsidRPr="0036668A" w14:paraId="1272F3CA" w14:textId="77777777" w:rsidTr="7CFFC66D">
        <w:tc>
          <w:tcPr>
            <w:tcW w:w="2537" w:type="pct"/>
          </w:tcPr>
          <w:p w14:paraId="77B05CD4" w14:textId="0311DA89" w:rsidR="004A1EED" w:rsidRPr="006F7E97" w:rsidRDefault="007AB088" w:rsidP="7CFFC66D">
            <w:pPr>
              <w:rPr>
                <w:sz w:val="20"/>
                <w:szCs w:val="20"/>
              </w:rPr>
            </w:pPr>
            <w:r w:rsidRPr="7CFFC66D">
              <w:rPr>
                <w:sz w:val="20"/>
                <w:szCs w:val="20"/>
              </w:rPr>
              <w:t>Geeft klimmers aanwijzingen met betrekking tot de klimvaardigheidstoets.</w:t>
            </w:r>
          </w:p>
        </w:tc>
        <w:tc>
          <w:tcPr>
            <w:tcW w:w="204" w:type="pct"/>
          </w:tcPr>
          <w:p w14:paraId="43E620CF" w14:textId="77777777" w:rsidR="004A1EED" w:rsidRPr="0036668A" w:rsidRDefault="004A1EED" w:rsidP="00012134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 w:val="restart"/>
          </w:tcPr>
          <w:p w14:paraId="6E857F56" w14:textId="77777777" w:rsidR="004A1EED" w:rsidRPr="0036668A" w:rsidRDefault="004A1EED" w:rsidP="00012134">
            <w:pPr>
              <w:rPr>
                <w:sz w:val="20"/>
                <w:szCs w:val="20"/>
              </w:rPr>
            </w:pPr>
          </w:p>
        </w:tc>
      </w:tr>
      <w:tr w:rsidR="004A1EED" w:rsidRPr="0036668A" w14:paraId="5FDB3F94" w14:textId="77777777" w:rsidTr="7CFFC66D">
        <w:tc>
          <w:tcPr>
            <w:tcW w:w="2537" w:type="pct"/>
          </w:tcPr>
          <w:p w14:paraId="047D875A" w14:textId="0EB64E3D" w:rsidR="004A1EED" w:rsidRPr="0036668A" w:rsidRDefault="007AB088" w:rsidP="00012134">
            <w:pPr>
              <w:rPr>
                <w:sz w:val="20"/>
                <w:szCs w:val="20"/>
              </w:rPr>
            </w:pPr>
            <w:r w:rsidRPr="7CFFC66D">
              <w:rPr>
                <w:sz w:val="20"/>
                <w:szCs w:val="20"/>
              </w:rPr>
              <w:t>Begeleidt positief.</w:t>
            </w:r>
          </w:p>
        </w:tc>
        <w:tc>
          <w:tcPr>
            <w:tcW w:w="204" w:type="pct"/>
          </w:tcPr>
          <w:p w14:paraId="5EBE3D1E" w14:textId="77777777" w:rsidR="004A1EED" w:rsidRPr="0036668A" w:rsidRDefault="004A1EED" w:rsidP="00012134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433B954B" w14:textId="77777777" w:rsidR="004A1EED" w:rsidRPr="0036668A" w:rsidRDefault="004A1EED" w:rsidP="00012134">
            <w:pPr>
              <w:rPr>
                <w:sz w:val="20"/>
                <w:szCs w:val="20"/>
              </w:rPr>
            </w:pPr>
          </w:p>
        </w:tc>
      </w:tr>
      <w:tr w:rsidR="004A1EED" w:rsidRPr="0036668A" w14:paraId="03AB95E9" w14:textId="77777777" w:rsidTr="7CFFC66D">
        <w:tc>
          <w:tcPr>
            <w:tcW w:w="2537" w:type="pct"/>
          </w:tcPr>
          <w:p w14:paraId="4B473137" w14:textId="2811C3EA" w:rsidR="004A1EED" w:rsidRPr="0036668A" w:rsidRDefault="007AB088" w:rsidP="00012134">
            <w:pPr>
              <w:rPr>
                <w:sz w:val="20"/>
                <w:szCs w:val="20"/>
              </w:rPr>
            </w:pPr>
            <w:r w:rsidRPr="7CFFC66D">
              <w:rPr>
                <w:sz w:val="20"/>
                <w:szCs w:val="20"/>
              </w:rPr>
              <w:t>Legt uit en past relevante regels toe.</w:t>
            </w:r>
          </w:p>
        </w:tc>
        <w:tc>
          <w:tcPr>
            <w:tcW w:w="204" w:type="pct"/>
          </w:tcPr>
          <w:p w14:paraId="0537D863" w14:textId="77777777" w:rsidR="004A1EED" w:rsidRPr="0036668A" w:rsidRDefault="004A1EED" w:rsidP="00012134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4A74F36E" w14:textId="77777777" w:rsidR="004A1EED" w:rsidRPr="0036668A" w:rsidRDefault="004A1EED" w:rsidP="00012134">
            <w:pPr>
              <w:rPr>
                <w:sz w:val="20"/>
                <w:szCs w:val="20"/>
              </w:rPr>
            </w:pPr>
          </w:p>
        </w:tc>
      </w:tr>
      <w:tr w:rsidR="004A1EED" w:rsidRPr="0036668A" w14:paraId="65F89F65" w14:textId="77777777" w:rsidTr="7CFFC66D">
        <w:tc>
          <w:tcPr>
            <w:tcW w:w="2537" w:type="pct"/>
          </w:tcPr>
          <w:p w14:paraId="46FAF4E4" w14:textId="341495F1" w:rsidR="004A1EED" w:rsidRDefault="007AB088" w:rsidP="00012134">
            <w:pPr>
              <w:rPr>
                <w:sz w:val="20"/>
                <w:szCs w:val="20"/>
              </w:rPr>
            </w:pPr>
            <w:r w:rsidRPr="7CFFC66D">
              <w:rPr>
                <w:sz w:val="20"/>
                <w:szCs w:val="20"/>
              </w:rPr>
              <w:t>Zorgt dat klimmers zich aan de regels houden.</w:t>
            </w:r>
          </w:p>
        </w:tc>
        <w:tc>
          <w:tcPr>
            <w:tcW w:w="204" w:type="pct"/>
          </w:tcPr>
          <w:p w14:paraId="2491A0F4" w14:textId="77777777" w:rsidR="004A1EED" w:rsidRPr="0036668A" w:rsidRDefault="004A1EED" w:rsidP="00012134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01D8671E" w14:textId="77777777" w:rsidR="004A1EED" w:rsidRPr="0036668A" w:rsidRDefault="004A1EED" w:rsidP="00012134">
            <w:pPr>
              <w:rPr>
                <w:sz w:val="20"/>
                <w:szCs w:val="20"/>
              </w:rPr>
            </w:pPr>
          </w:p>
        </w:tc>
      </w:tr>
      <w:tr w:rsidR="004A1EED" w:rsidRPr="0036668A" w14:paraId="46A5639A" w14:textId="77777777" w:rsidTr="7CFFC66D">
        <w:tc>
          <w:tcPr>
            <w:tcW w:w="2537" w:type="pct"/>
          </w:tcPr>
          <w:p w14:paraId="5E453F4C" w14:textId="42C477C7" w:rsidR="004A1EED" w:rsidRDefault="007AB088" w:rsidP="00012134">
            <w:pPr>
              <w:rPr>
                <w:sz w:val="20"/>
                <w:szCs w:val="20"/>
              </w:rPr>
            </w:pPr>
            <w:r w:rsidRPr="7CFFC66D">
              <w:rPr>
                <w:sz w:val="20"/>
                <w:szCs w:val="20"/>
              </w:rPr>
              <w:t>Vangt klimmers na afloop van de klimvaardigheidstoets op.</w:t>
            </w:r>
          </w:p>
        </w:tc>
        <w:tc>
          <w:tcPr>
            <w:tcW w:w="204" w:type="pct"/>
          </w:tcPr>
          <w:p w14:paraId="219A3C40" w14:textId="77777777" w:rsidR="004A1EED" w:rsidRPr="0036668A" w:rsidRDefault="004A1EED" w:rsidP="00012134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35061D78" w14:textId="77777777" w:rsidR="004A1EED" w:rsidRPr="0036668A" w:rsidRDefault="004A1EED" w:rsidP="00012134">
            <w:pPr>
              <w:rPr>
                <w:sz w:val="20"/>
                <w:szCs w:val="20"/>
              </w:rPr>
            </w:pPr>
          </w:p>
        </w:tc>
      </w:tr>
      <w:tr w:rsidR="004A1EED" w:rsidRPr="0036668A" w14:paraId="17CFEE50" w14:textId="77777777" w:rsidTr="7CFFC66D">
        <w:tc>
          <w:tcPr>
            <w:tcW w:w="2537" w:type="pct"/>
            <w:shd w:val="clear" w:color="auto" w:fill="E7E6E6" w:themeFill="background2"/>
          </w:tcPr>
          <w:p w14:paraId="51EAF112" w14:textId="77777777" w:rsidR="004A1EED" w:rsidRPr="0036668A" w:rsidRDefault="004A1EED" w:rsidP="00012134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resultaten van dit werkproces zijn: </w:t>
            </w:r>
          </w:p>
          <w:p w14:paraId="3D2F2F7C" w14:textId="77777777" w:rsidR="004A1EED" w:rsidRPr="00BB551A" w:rsidRDefault="004A1EED" w:rsidP="00012134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 xml:space="preserve">De </w:t>
            </w:r>
            <w:r>
              <w:rPr>
                <w:sz w:val="20"/>
                <w:szCs w:val="20"/>
              </w:rPr>
              <w:t>aanwijzingen zijn afgestemd op het niveau van de klimmers en de beleving van de klimmers</w:t>
            </w:r>
            <w:r w:rsidRPr="00BB551A">
              <w:rPr>
                <w:sz w:val="20"/>
                <w:szCs w:val="20"/>
              </w:rPr>
              <w:t>. </w:t>
            </w:r>
          </w:p>
          <w:p w14:paraId="563D69C2" w14:textId="77777777" w:rsidR="004A1EED" w:rsidRPr="0036668A" w:rsidRDefault="004A1EED" w:rsidP="00012134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 aanwijzingen dragen bij aan de ontwikkeling van de klimmers en het positieve verloop van de klimvaardigheidstoets</w:t>
            </w:r>
            <w:r w:rsidRPr="00BB551A">
              <w:rPr>
                <w:sz w:val="20"/>
                <w:szCs w:val="20"/>
              </w:rPr>
              <w:t> </w:t>
            </w:r>
          </w:p>
        </w:tc>
        <w:tc>
          <w:tcPr>
            <w:tcW w:w="2463" w:type="pct"/>
            <w:gridSpan w:val="2"/>
            <w:shd w:val="clear" w:color="auto" w:fill="E7E6E6" w:themeFill="background2"/>
          </w:tcPr>
          <w:p w14:paraId="0D0F1CC8" w14:textId="77777777" w:rsidR="004A1EED" w:rsidRPr="0036668A" w:rsidRDefault="004A1EED" w:rsidP="00012134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kandidaat heeft</w:t>
            </w:r>
            <w:r>
              <w:rPr>
                <w:b/>
                <w:bCs/>
                <w:sz w:val="20"/>
                <w:szCs w:val="20"/>
              </w:rPr>
              <w:t xml:space="preserve"> voldoende gescoord op alle onderwerpen en heeft</w:t>
            </w:r>
            <w:r w:rsidRPr="00BB551A">
              <w:rPr>
                <w:b/>
                <w:bCs/>
                <w:sz w:val="20"/>
                <w:szCs w:val="20"/>
              </w:rPr>
              <w:t xml:space="preserve"> laten zien dit werkproces te beheersen: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b/>
                  <w:bCs/>
                  <w:sz w:val="20"/>
                  <w:szCs w:val="20"/>
                </w:rPr>
                <w:id w:val="-47534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JA/</w:t>
            </w:r>
            <w:sdt>
              <w:sdtPr>
                <w:rPr>
                  <w:b/>
                  <w:bCs/>
                  <w:sz w:val="20"/>
                  <w:szCs w:val="20"/>
                </w:rPr>
                <w:id w:val="133923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NEE</w:t>
            </w:r>
          </w:p>
        </w:tc>
      </w:tr>
    </w:tbl>
    <w:p w14:paraId="58D8751E" w14:textId="77777777" w:rsidR="004A1EED" w:rsidRDefault="004A1EED">
      <w:pPr>
        <w:rPr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101"/>
        <w:gridCol w:w="571"/>
        <w:gridCol w:w="6322"/>
      </w:tblGrid>
      <w:tr w:rsidR="001B6DC3" w:rsidRPr="0036668A" w14:paraId="09308683" w14:textId="77777777" w:rsidTr="7CFFC66D">
        <w:tc>
          <w:tcPr>
            <w:tcW w:w="5000" w:type="pct"/>
            <w:gridSpan w:val="3"/>
            <w:shd w:val="clear" w:color="auto" w:fill="70AD47" w:themeFill="accent6"/>
          </w:tcPr>
          <w:p w14:paraId="12F98358" w14:textId="77777777" w:rsidR="001B6DC3" w:rsidRPr="0036668A" w:rsidRDefault="001B6DC3" w:rsidP="00012134">
            <w:pPr>
              <w:tabs>
                <w:tab w:val="left" w:pos="2376"/>
              </w:tabs>
              <w:rPr>
                <w:sz w:val="20"/>
                <w:szCs w:val="20"/>
              </w:rPr>
            </w:pPr>
            <w:r w:rsidRPr="0036668A">
              <w:rPr>
                <w:sz w:val="20"/>
                <w:szCs w:val="20"/>
              </w:rPr>
              <w:tab/>
            </w:r>
            <w:r w:rsidRPr="00BB551A">
              <w:rPr>
                <w:b/>
                <w:bCs/>
                <w:sz w:val="20"/>
                <w:szCs w:val="20"/>
              </w:rPr>
              <w:t xml:space="preserve">Werkproces </w:t>
            </w:r>
            <w:r>
              <w:rPr>
                <w:b/>
                <w:bCs/>
                <w:sz w:val="20"/>
                <w:szCs w:val="20"/>
              </w:rPr>
              <w:t>2.2.4</w:t>
            </w:r>
            <w:r w:rsidRPr="00BB551A">
              <w:rPr>
                <w:b/>
                <w:bCs/>
                <w:sz w:val="20"/>
                <w:szCs w:val="20"/>
              </w:rPr>
              <w:t xml:space="preserve"> Evalueert </w:t>
            </w:r>
            <w:r>
              <w:rPr>
                <w:b/>
                <w:bCs/>
                <w:sz w:val="20"/>
                <w:szCs w:val="20"/>
              </w:rPr>
              <w:t>klimvaardigheidstoetsen en reflecteert op eigen handelen</w:t>
            </w:r>
          </w:p>
        </w:tc>
      </w:tr>
      <w:tr w:rsidR="001B6DC3" w:rsidRPr="0036668A" w14:paraId="0493962E" w14:textId="77777777" w:rsidTr="7CFFC66D">
        <w:tc>
          <w:tcPr>
            <w:tcW w:w="2537" w:type="pct"/>
            <w:shd w:val="clear" w:color="auto" w:fill="E7E6E6" w:themeFill="background2"/>
          </w:tcPr>
          <w:p w14:paraId="25A50444" w14:textId="77777777" w:rsidR="001B6DC3" w:rsidRPr="0036668A" w:rsidRDefault="001B6DC3" w:rsidP="00012134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Portfolio</w:t>
            </w:r>
          </w:p>
        </w:tc>
        <w:tc>
          <w:tcPr>
            <w:tcW w:w="204" w:type="pct"/>
            <w:shd w:val="clear" w:color="auto" w:fill="E7E6E6" w:themeFill="background2"/>
          </w:tcPr>
          <w:p w14:paraId="46A172C7" w14:textId="77777777" w:rsidR="001B6DC3" w:rsidRPr="0036668A" w:rsidRDefault="001B6DC3" w:rsidP="00012134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O/V</w:t>
            </w:r>
          </w:p>
        </w:tc>
        <w:tc>
          <w:tcPr>
            <w:tcW w:w="2259" w:type="pct"/>
            <w:shd w:val="clear" w:color="auto" w:fill="E7E6E6" w:themeFill="background2"/>
          </w:tcPr>
          <w:p w14:paraId="3ABD2079" w14:textId="77777777" w:rsidR="001B6DC3" w:rsidRPr="0036668A" w:rsidRDefault="001B6DC3" w:rsidP="00012134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1B6DC3" w:rsidRPr="0036668A" w14:paraId="7B1F66E1" w14:textId="77777777" w:rsidTr="7CFFC66D">
        <w:tc>
          <w:tcPr>
            <w:tcW w:w="2537" w:type="pct"/>
            <w:vAlign w:val="bottom"/>
          </w:tcPr>
          <w:p w14:paraId="5252763F" w14:textId="5AC5887D" w:rsidR="001B6DC3" w:rsidRPr="0036668A" w:rsidRDefault="62ED6F07" w:rsidP="00012134">
            <w:pPr>
              <w:rPr>
                <w:sz w:val="20"/>
                <w:szCs w:val="20"/>
              </w:rPr>
            </w:pPr>
            <w:r w:rsidRPr="7CFFC66D">
              <w:rPr>
                <w:sz w:val="20"/>
                <w:szCs w:val="20"/>
              </w:rPr>
              <w:t>Evalueert samen met de klimmers de klimvaardigheidstoets.</w:t>
            </w:r>
          </w:p>
        </w:tc>
        <w:tc>
          <w:tcPr>
            <w:tcW w:w="204" w:type="pct"/>
          </w:tcPr>
          <w:p w14:paraId="408F2761" w14:textId="77777777" w:rsidR="001B6DC3" w:rsidRPr="0036668A" w:rsidRDefault="001B6DC3" w:rsidP="00012134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 w:val="restart"/>
          </w:tcPr>
          <w:p w14:paraId="4EE67B92" w14:textId="77777777" w:rsidR="001B6DC3" w:rsidRPr="0036668A" w:rsidRDefault="001B6DC3" w:rsidP="00012134">
            <w:pPr>
              <w:rPr>
                <w:sz w:val="20"/>
                <w:szCs w:val="20"/>
              </w:rPr>
            </w:pPr>
          </w:p>
        </w:tc>
      </w:tr>
      <w:tr w:rsidR="001B6DC3" w:rsidRPr="0036668A" w14:paraId="2804CC59" w14:textId="77777777" w:rsidTr="7CFFC66D">
        <w:tc>
          <w:tcPr>
            <w:tcW w:w="2537" w:type="pct"/>
            <w:vAlign w:val="bottom"/>
          </w:tcPr>
          <w:p w14:paraId="5B88400E" w14:textId="247BB0E3" w:rsidR="001B6DC3" w:rsidRPr="006F7E97" w:rsidRDefault="62ED6F07" w:rsidP="7CFFC66D">
            <w:pPr>
              <w:rPr>
                <w:sz w:val="20"/>
                <w:szCs w:val="20"/>
              </w:rPr>
            </w:pPr>
            <w:r w:rsidRPr="7CFFC66D">
              <w:rPr>
                <w:sz w:val="20"/>
                <w:szCs w:val="20"/>
              </w:rPr>
              <w:t>Verzorgt reglementaire zaken voor en na de klimvaardigheidstoets.</w:t>
            </w:r>
          </w:p>
        </w:tc>
        <w:tc>
          <w:tcPr>
            <w:tcW w:w="204" w:type="pct"/>
          </w:tcPr>
          <w:p w14:paraId="150E4CB4" w14:textId="77777777" w:rsidR="001B6DC3" w:rsidRPr="0036668A" w:rsidRDefault="001B6DC3" w:rsidP="00012134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60A15348" w14:textId="77777777" w:rsidR="001B6DC3" w:rsidRPr="0036668A" w:rsidRDefault="001B6DC3" w:rsidP="00012134">
            <w:pPr>
              <w:rPr>
                <w:sz w:val="20"/>
                <w:szCs w:val="20"/>
              </w:rPr>
            </w:pPr>
          </w:p>
        </w:tc>
      </w:tr>
      <w:tr w:rsidR="001B6DC3" w:rsidRPr="0036668A" w14:paraId="3E679B23" w14:textId="77777777" w:rsidTr="7CFFC66D">
        <w:tc>
          <w:tcPr>
            <w:tcW w:w="2537" w:type="pct"/>
            <w:vAlign w:val="center"/>
          </w:tcPr>
          <w:p w14:paraId="7BAAA41E" w14:textId="72CC6F7B" w:rsidR="001B6DC3" w:rsidRPr="0036668A" w:rsidRDefault="62ED6F07" w:rsidP="00012134">
            <w:pPr>
              <w:rPr>
                <w:sz w:val="20"/>
                <w:szCs w:val="20"/>
              </w:rPr>
            </w:pPr>
            <w:r w:rsidRPr="7CFFC66D">
              <w:rPr>
                <w:sz w:val="20"/>
                <w:szCs w:val="20"/>
              </w:rPr>
              <w:t>Reflecteert op eigen handelen. </w:t>
            </w:r>
          </w:p>
        </w:tc>
        <w:tc>
          <w:tcPr>
            <w:tcW w:w="204" w:type="pct"/>
          </w:tcPr>
          <w:p w14:paraId="5C670E3B" w14:textId="77777777" w:rsidR="001B6DC3" w:rsidRPr="0036668A" w:rsidRDefault="001B6DC3" w:rsidP="00012134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7899C6AC" w14:textId="77777777" w:rsidR="001B6DC3" w:rsidRPr="0036668A" w:rsidRDefault="001B6DC3" w:rsidP="00012134">
            <w:pPr>
              <w:rPr>
                <w:sz w:val="20"/>
                <w:szCs w:val="20"/>
              </w:rPr>
            </w:pPr>
          </w:p>
        </w:tc>
      </w:tr>
      <w:tr w:rsidR="001B6DC3" w:rsidRPr="0036668A" w14:paraId="68BA0B95" w14:textId="77777777" w:rsidTr="7CFFC66D">
        <w:tc>
          <w:tcPr>
            <w:tcW w:w="2537" w:type="pct"/>
            <w:shd w:val="clear" w:color="auto" w:fill="E7E6E6" w:themeFill="background2"/>
          </w:tcPr>
          <w:p w14:paraId="27B761DC" w14:textId="77777777" w:rsidR="001B6DC3" w:rsidRPr="0036668A" w:rsidRDefault="001B6DC3" w:rsidP="00012134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resultaten van dit werkproces zijn: </w:t>
            </w:r>
          </w:p>
          <w:p w14:paraId="41320E16" w14:textId="77777777" w:rsidR="001B6DC3" w:rsidRPr="00BB551A" w:rsidRDefault="001B6DC3" w:rsidP="00012134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 xml:space="preserve">De evaluatie </w:t>
            </w:r>
            <w:r>
              <w:rPr>
                <w:sz w:val="20"/>
                <w:szCs w:val="20"/>
              </w:rPr>
              <w:t>is gericht op wat goed ging en wat beter kan.</w:t>
            </w:r>
            <w:r w:rsidRPr="00BB551A">
              <w:rPr>
                <w:sz w:val="20"/>
                <w:szCs w:val="20"/>
              </w:rPr>
              <w:t> </w:t>
            </w:r>
          </w:p>
          <w:p w14:paraId="385341AD" w14:textId="77777777" w:rsidR="001B6DC3" w:rsidRPr="0036668A" w:rsidRDefault="001B6DC3" w:rsidP="00012134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 xml:space="preserve">De zelfreflectie leidt tot inzicht in de eigen bekwaamheden en ontwikkelpunten bij het </w:t>
            </w:r>
            <w:r>
              <w:rPr>
                <w:sz w:val="20"/>
                <w:szCs w:val="20"/>
              </w:rPr>
              <w:t>begeleiden</w:t>
            </w:r>
            <w:r w:rsidRPr="00BB551A">
              <w:rPr>
                <w:sz w:val="20"/>
                <w:szCs w:val="20"/>
              </w:rPr>
              <w:t xml:space="preserve"> van klimvaardigheidstoetsen. </w:t>
            </w:r>
          </w:p>
        </w:tc>
        <w:tc>
          <w:tcPr>
            <w:tcW w:w="2463" w:type="pct"/>
            <w:gridSpan w:val="2"/>
            <w:shd w:val="clear" w:color="auto" w:fill="E7E6E6" w:themeFill="background2"/>
          </w:tcPr>
          <w:p w14:paraId="6D0B61F6" w14:textId="77777777" w:rsidR="001B6DC3" w:rsidRPr="0036668A" w:rsidRDefault="001B6DC3" w:rsidP="00012134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kandidaat heeft</w:t>
            </w:r>
            <w:r>
              <w:rPr>
                <w:b/>
                <w:bCs/>
                <w:sz w:val="20"/>
                <w:szCs w:val="20"/>
              </w:rPr>
              <w:t xml:space="preserve"> voldoende gescoord op alle onderwerpen en heeft</w:t>
            </w:r>
            <w:r w:rsidRPr="00BB551A">
              <w:rPr>
                <w:b/>
                <w:bCs/>
                <w:sz w:val="20"/>
                <w:szCs w:val="20"/>
              </w:rPr>
              <w:t xml:space="preserve"> laten zien dit werkproces te beheersen: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b/>
                  <w:bCs/>
                  <w:sz w:val="20"/>
                  <w:szCs w:val="20"/>
                </w:rPr>
                <w:id w:val="-784579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JA/</w:t>
            </w:r>
            <w:sdt>
              <w:sdtPr>
                <w:rPr>
                  <w:b/>
                  <w:bCs/>
                  <w:sz w:val="20"/>
                  <w:szCs w:val="20"/>
                </w:rPr>
                <w:id w:val="950898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NEE</w:t>
            </w:r>
          </w:p>
        </w:tc>
      </w:tr>
    </w:tbl>
    <w:p w14:paraId="5D9D8498" w14:textId="77777777" w:rsidR="004A1EED" w:rsidRDefault="004A1EED">
      <w:pPr>
        <w:rPr>
          <w:sz w:val="20"/>
          <w:szCs w:val="20"/>
        </w:rPr>
      </w:pPr>
    </w:p>
    <w:p w14:paraId="14AF8672" w14:textId="77777777" w:rsidR="00333F04" w:rsidRDefault="00333F04">
      <w:pPr>
        <w:spacing w:after="160" w:line="259" w:lineRule="auto"/>
        <w:rPr>
          <w:sz w:val="20"/>
          <w:szCs w:val="20"/>
        </w:rPr>
        <w:sectPr w:rsidR="00333F04" w:rsidSect="0038490F">
          <w:footerReference w:type="default" r:id="rId14"/>
          <w:pgSz w:w="16838" w:h="11906" w:orient="landscape"/>
          <w:pgMar w:top="1417" w:right="1417" w:bottom="1417" w:left="1417" w:header="709" w:footer="709" w:gutter="0"/>
          <w:cols w:space="708"/>
          <w:docGrid w:linePitch="360"/>
        </w:sectPr>
      </w:pPr>
    </w:p>
    <w:p w14:paraId="2CC571A5" w14:textId="77777777" w:rsidR="007610A2" w:rsidRDefault="007610A2">
      <w:pPr>
        <w:spacing w:after="160" w:line="259" w:lineRule="auto"/>
        <w:rPr>
          <w:sz w:val="20"/>
          <w:szCs w:val="20"/>
        </w:rPr>
      </w:pPr>
    </w:p>
    <w:p w14:paraId="46F5C218" w14:textId="71828909" w:rsidR="0038490F" w:rsidRPr="0036668A" w:rsidRDefault="00C4601E" w:rsidP="7CFFC66D">
      <w:pPr>
        <w:pStyle w:val="NKBVKop1"/>
        <w:framePr w:wrap="around"/>
      </w:pPr>
      <w:r>
        <w:t>EV1 Begeleiden van klimmers in de rots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101"/>
        <w:gridCol w:w="571"/>
        <w:gridCol w:w="6322"/>
      </w:tblGrid>
      <w:tr w:rsidR="000B5F7B" w:rsidRPr="0036668A" w14:paraId="3D0B5354" w14:textId="77777777" w:rsidTr="7CFFC66D">
        <w:tc>
          <w:tcPr>
            <w:tcW w:w="5000" w:type="pct"/>
            <w:gridSpan w:val="3"/>
            <w:shd w:val="clear" w:color="auto" w:fill="70AD47" w:themeFill="accent6"/>
          </w:tcPr>
          <w:p w14:paraId="1D255A71" w14:textId="77777777" w:rsidR="000B5F7B" w:rsidRPr="0036668A" w:rsidRDefault="000B5F7B" w:rsidP="00012134">
            <w:pPr>
              <w:tabs>
                <w:tab w:val="left" w:pos="2376"/>
              </w:tabs>
              <w:rPr>
                <w:sz w:val="20"/>
                <w:szCs w:val="20"/>
              </w:rPr>
            </w:pPr>
            <w:r w:rsidRPr="0036668A">
              <w:rPr>
                <w:sz w:val="20"/>
                <w:szCs w:val="20"/>
              </w:rPr>
              <w:tab/>
            </w:r>
            <w:r w:rsidRPr="00BB551A">
              <w:rPr>
                <w:b/>
                <w:bCs/>
                <w:sz w:val="20"/>
                <w:szCs w:val="20"/>
              </w:rPr>
              <w:t xml:space="preserve">Werkproces </w:t>
            </w:r>
            <w:r>
              <w:rPr>
                <w:b/>
                <w:bCs/>
                <w:sz w:val="20"/>
                <w:szCs w:val="20"/>
              </w:rPr>
              <w:t>EV1.1 Begeleidt naklimmers in de rots</w:t>
            </w:r>
          </w:p>
        </w:tc>
      </w:tr>
      <w:tr w:rsidR="000B5F7B" w:rsidRPr="0036668A" w14:paraId="17EC0BF5" w14:textId="77777777" w:rsidTr="7CFFC66D">
        <w:tc>
          <w:tcPr>
            <w:tcW w:w="2537" w:type="pct"/>
            <w:shd w:val="clear" w:color="auto" w:fill="E7E6E6" w:themeFill="background2"/>
          </w:tcPr>
          <w:p w14:paraId="768892C8" w14:textId="77777777" w:rsidR="000B5F7B" w:rsidRPr="0036668A" w:rsidRDefault="000B5F7B" w:rsidP="00012134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Portfolio</w:t>
            </w:r>
          </w:p>
        </w:tc>
        <w:tc>
          <w:tcPr>
            <w:tcW w:w="204" w:type="pct"/>
            <w:shd w:val="clear" w:color="auto" w:fill="E7E6E6" w:themeFill="background2"/>
          </w:tcPr>
          <w:p w14:paraId="7073F79E" w14:textId="77777777" w:rsidR="000B5F7B" w:rsidRPr="0036668A" w:rsidRDefault="000B5F7B" w:rsidP="00012134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O/V</w:t>
            </w:r>
          </w:p>
        </w:tc>
        <w:tc>
          <w:tcPr>
            <w:tcW w:w="2259" w:type="pct"/>
            <w:shd w:val="clear" w:color="auto" w:fill="E7E6E6" w:themeFill="background2"/>
          </w:tcPr>
          <w:p w14:paraId="2BEF5712" w14:textId="77777777" w:rsidR="000B5F7B" w:rsidRPr="0036668A" w:rsidRDefault="000B5F7B" w:rsidP="00012134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0B5F7B" w:rsidRPr="0036668A" w14:paraId="52A1FE0C" w14:textId="77777777" w:rsidTr="7CFFC66D">
        <w:tc>
          <w:tcPr>
            <w:tcW w:w="2537" w:type="pct"/>
            <w:vAlign w:val="bottom"/>
          </w:tcPr>
          <w:p w14:paraId="1505B10E" w14:textId="53724E42" w:rsidR="000B5F7B" w:rsidRPr="00545868" w:rsidRDefault="340FEFE2" w:rsidP="7CFFC66D">
            <w:pPr>
              <w:rPr>
                <w:sz w:val="20"/>
                <w:szCs w:val="20"/>
              </w:rPr>
            </w:pPr>
            <w:r w:rsidRPr="7CFFC66D">
              <w:rPr>
                <w:sz w:val="20"/>
                <w:szCs w:val="20"/>
              </w:rPr>
              <w:t>Stemt de manier van omgang af op de klimmers en benadert hen op positieve wijze.</w:t>
            </w:r>
          </w:p>
        </w:tc>
        <w:tc>
          <w:tcPr>
            <w:tcW w:w="204" w:type="pct"/>
          </w:tcPr>
          <w:p w14:paraId="16661E49" w14:textId="77777777" w:rsidR="000B5F7B" w:rsidRPr="0036668A" w:rsidRDefault="000B5F7B" w:rsidP="00012134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 w:val="restart"/>
          </w:tcPr>
          <w:p w14:paraId="66A492D6" w14:textId="77777777" w:rsidR="000B5F7B" w:rsidRPr="0036668A" w:rsidRDefault="000B5F7B" w:rsidP="00012134">
            <w:pPr>
              <w:rPr>
                <w:sz w:val="20"/>
                <w:szCs w:val="20"/>
              </w:rPr>
            </w:pPr>
          </w:p>
        </w:tc>
      </w:tr>
      <w:tr w:rsidR="000B5F7B" w:rsidRPr="0036668A" w14:paraId="030F4461" w14:textId="77777777" w:rsidTr="7CFFC66D">
        <w:tc>
          <w:tcPr>
            <w:tcW w:w="2537" w:type="pct"/>
            <w:vAlign w:val="bottom"/>
          </w:tcPr>
          <w:p w14:paraId="198D1D82" w14:textId="44E2323B" w:rsidR="000B5F7B" w:rsidRPr="0082340C" w:rsidRDefault="340FEFE2" w:rsidP="7CFFC66D">
            <w:pPr>
              <w:rPr>
                <w:sz w:val="20"/>
                <w:szCs w:val="20"/>
              </w:rPr>
            </w:pPr>
            <w:r w:rsidRPr="7CFFC66D">
              <w:rPr>
                <w:sz w:val="20"/>
                <w:szCs w:val="20"/>
              </w:rPr>
              <w:t>Gebruikt heldere en begrijpelijke taal naar de klimmers.</w:t>
            </w:r>
          </w:p>
        </w:tc>
        <w:tc>
          <w:tcPr>
            <w:tcW w:w="204" w:type="pct"/>
          </w:tcPr>
          <w:p w14:paraId="55B1D66C" w14:textId="77777777" w:rsidR="000B5F7B" w:rsidRPr="0036668A" w:rsidRDefault="000B5F7B" w:rsidP="00012134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227BD10A" w14:textId="77777777" w:rsidR="000B5F7B" w:rsidRPr="0036668A" w:rsidRDefault="000B5F7B" w:rsidP="00012134">
            <w:pPr>
              <w:rPr>
                <w:sz w:val="20"/>
                <w:szCs w:val="20"/>
              </w:rPr>
            </w:pPr>
          </w:p>
        </w:tc>
      </w:tr>
      <w:tr w:rsidR="000B5F7B" w:rsidRPr="0036668A" w14:paraId="68AF640F" w14:textId="77777777" w:rsidTr="7CFFC66D">
        <w:tc>
          <w:tcPr>
            <w:tcW w:w="2537" w:type="pct"/>
            <w:vAlign w:val="center"/>
          </w:tcPr>
          <w:p w14:paraId="39EA754A" w14:textId="2D15C189" w:rsidR="000B5F7B" w:rsidRPr="0036668A" w:rsidRDefault="340FEFE2" w:rsidP="00012134">
            <w:pPr>
              <w:rPr>
                <w:sz w:val="20"/>
                <w:szCs w:val="20"/>
              </w:rPr>
            </w:pPr>
            <w:r w:rsidRPr="7CFFC66D">
              <w:rPr>
                <w:sz w:val="20"/>
                <w:szCs w:val="20"/>
              </w:rPr>
              <w:t>Motiveert, stimuleert en enthousiasmeert de klimmers. </w:t>
            </w:r>
          </w:p>
        </w:tc>
        <w:tc>
          <w:tcPr>
            <w:tcW w:w="204" w:type="pct"/>
          </w:tcPr>
          <w:p w14:paraId="72A27072" w14:textId="77777777" w:rsidR="000B5F7B" w:rsidRPr="0036668A" w:rsidRDefault="000B5F7B" w:rsidP="00012134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5CC0BA13" w14:textId="77777777" w:rsidR="000B5F7B" w:rsidRPr="0036668A" w:rsidRDefault="000B5F7B" w:rsidP="00012134">
            <w:pPr>
              <w:rPr>
                <w:sz w:val="20"/>
                <w:szCs w:val="20"/>
              </w:rPr>
            </w:pPr>
          </w:p>
        </w:tc>
      </w:tr>
      <w:tr w:rsidR="000B5F7B" w:rsidRPr="0036668A" w14:paraId="2C3D1F8A" w14:textId="77777777" w:rsidTr="7CFFC66D">
        <w:tc>
          <w:tcPr>
            <w:tcW w:w="2537" w:type="pct"/>
            <w:vAlign w:val="center"/>
          </w:tcPr>
          <w:p w14:paraId="7BECB259" w14:textId="07C8BE7C" w:rsidR="000B5F7B" w:rsidRDefault="340FEFE2" w:rsidP="00012134">
            <w:pPr>
              <w:rPr>
                <w:sz w:val="20"/>
                <w:szCs w:val="20"/>
              </w:rPr>
            </w:pPr>
            <w:r w:rsidRPr="7CFFC66D">
              <w:rPr>
                <w:sz w:val="20"/>
                <w:szCs w:val="20"/>
              </w:rPr>
              <w:t xml:space="preserve">Informeert en betrekt klimmers bij het verloop van de </w:t>
            </w:r>
            <w:proofErr w:type="spellStart"/>
            <w:r w:rsidRPr="7CFFC66D">
              <w:rPr>
                <w:sz w:val="20"/>
                <w:szCs w:val="20"/>
              </w:rPr>
              <w:t>klimles</w:t>
            </w:r>
            <w:proofErr w:type="spellEnd"/>
            <w:r w:rsidRPr="7CFFC66D">
              <w:rPr>
                <w:sz w:val="20"/>
                <w:szCs w:val="20"/>
              </w:rPr>
              <w:t xml:space="preserve"> of klimdag.</w:t>
            </w:r>
          </w:p>
        </w:tc>
        <w:tc>
          <w:tcPr>
            <w:tcW w:w="204" w:type="pct"/>
          </w:tcPr>
          <w:p w14:paraId="4282F811" w14:textId="77777777" w:rsidR="000B5F7B" w:rsidRPr="0036668A" w:rsidRDefault="000B5F7B" w:rsidP="00012134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35738835" w14:textId="77777777" w:rsidR="000B5F7B" w:rsidRPr="0036668A" w:rsidRDefault="000B5F7B" w:rsidP="00012134">
            <w:pPr>
              <w:rPr>
                <w:sz w:val="20"/>
                <w:szCs w:val="20"/>
              </w:rPr>
            </w:pPr>
          </w:p>
        </w:tc>
      </w:tr>
      <w:tr w:rsidR="000B5F7B" w:rsidRPr="0036668A" w14:paraId="66A09D46" w14:textId="77777777" w:rsidTr="7CFFC66D">
        <w:tc>
          <w:tcPr>
            <w:tcW w:w="2537" w:type="pct"/>
            <w:vAlign w:val="center"/>
          </w:tcPr>
          <w:p w14:paraId="63443625" w14:textId="44E96AC9" w:rsidR="000B5F7B" w:rsidRDefault="340FEFE2" w:rsidP="00012134">
            <w:pPr>
              <w:rPr>
                <w:sz w:val="20"/>
                <w:szCs w:val="20"/>
              </w:rPr>
            </w:pPr>
            <w:r w:rsidRPr="7CFFC66D">
              <w:rPr>
                <w:sz w:val="20"/>
                <w:szCs w:val="20"/>
              </w:rPr>
              <w:t>Bewaakt (en ziet toe op) de veiligheid.</w:t>
            </w:r>
          </w:p>
        </w:tc>
        <w:tc>
          <w:tcPr>
            <w:tcW w:w="204" w:type="pct"/>
          </w:tcPr>
          <w:p w14:paraId="4ADE19FC" w14:textId="77777777" w:rsidR="000B5F7B" w:rsidRPr="0036668A" w:rsidRDefault="000B5F7B" w:rsidP="00012134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4597ABA4" w14:textId="77777777" w:rsidR="000B5F7B" w:rsidRPr="0036668A" w:rsidRDefault="000B5F7B" w:rsidP="00012134">
            <w:pPr>
              <w:rPr>
                <w:sz w:val="20"/>
                <w:szCs w:val="20"/>
              </w:rPr>
            </w:pPr>
          </w:p>
        </w:tc>
      </w:tr>
      <w:tr w:rsidR="000B5F7B" w:rsidRPr="0036668A" w14:paraId="04B75604" w14:textId="77777777" w:rsidTr="7CFFC66D">
        <w:tc>
          <w:tcPr>
            <w:tcW w:w="2537" w:type="pct"/>
            <w:vAlign w:val="center"/>
          </w:tcPr>
          <w:p w14:paraId="3845DD49" w14:textId="462AFFEF" w:rsidR="000B5F7B" w:rsidRPr="00C53F21" w:rsidRDefault="340FEFE2" w:rsidP="7CFFC66D">
            <w:pPr>
              <w:rPr>
                <w:sz w:val="20"/>
                <w:szCs w:val="20"/>
              </w:rPr>
            </w:pPr>
            <w:r w:rsidRPr="7CFFC66D">
              <w:rPr>
                <w:sz w:val="20"/>
                <w:szCs w:val="20"/>
              </w:rPr>
              <w:t>Besteed aandacht aan het voorkomen van blessures.</w:t>
            </w:r>
          </w:p>
        </w:tc>
        <w:tc>
          <w:tcPr>
            <w:tcW w:w="204" w:type="pct"/>
          </w:tcPr>
          <w:p w14:paraId="6B470F4F" w14:textId="77777777" w:rsidR="000B5F7B" w:rsidRPr="0036668A" w:rsidRDefault="000B5F7B" w:rsidP="00012134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20234914" w14:textId="77777777" w:rsidR="000B5F7B" w:rsidRPr="0036668A" w:rsidRDefault="000B5F7B" w:rsidP="00012134">
            <w:pPr>
              <w:rPr>
                <w:sz w:val="20"/>
                <w:szCs w:val="20"/>
              </w:rPr>
            </w:pPr>
          </w:p>
        </w:tc>
      </w:tr>
      <w:tr w:rsidR="000B5F7B" w:rsidRPr="0036668A" w14:paraId="2A6FAE1B" w14:textId="77777777" w:rsidTr="7CFFC66D">
        <w:tc>
          <w:tcPr>
            <w:tcW w:w="2537" w:type="pct"/>
            <w:vAlign w:val="center"/>
          </w:tcPr>
          <w:p w14:paraId="21B7B2E2" w14:textId="75F5E2A8" w:rsidR="000B5F7B" w:rsidRDefault="340FEFE2" w:rsidP="00012134">
            <w:pPr>
              <w:rPr>
                <w:sz w:val="20"/>
                <w:szCs w:val="20"/>
              </w:rPr>
            </w:pPr>
            <w:r w:rsidRPr="7CFFC66D">
              <w:rPr>
                <w:sz w:val="20"/>
                <w:szCs w:val="20"/>
              </w:rPr>
              <w:t>Vertoont voorbeeldgedrag op en rond de klimlocatie.</w:t>
            </w:r>
          </w:p>
        </w:tc>
        <w:tc>
          <w:tcPr>
            <w:tcW w:w="204" w:type="pct"/>
          </w:tcPr>
          <w:p w14:paraId="1F56543B" w14:textId="77777777" w:rsidR="000B5F7B" w:rsidRPr="0036668A" w:rsidRDefault="000B5F7B" w:rsidP="00012134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4DEA23E4" w14:textId="77777777" w:rsidR="000B5F7B" w:rsidRPr="0036668A" w:rsidRDefault="000B5F7B" w:rsidP="00012134">
            <w:pPr>
              <w:rPr>
                <w:sz w:val="20"/>
                <w:szCs w:val="20"/>
              </w:rPr>
            </w:pPr>
          </w:p>
        </w:tc>
      </w:tr>
      <w:tr w:rsidR="000B5F7B" w:rsidRPr="0036668A" w14:paraId="57626FFD" w14:textId="77777777" w:rsidTr="7CFFC66D">
        <w:tc>
          <w:tcPr>
            <w:tcW w:w="2537" w:type="pct"/>
            <w:shd w:val="clear" w:color="auto" w:fill="E7E6E6" w:themeFill="background2"/>
          </w:tcPr>
          <w:p w14:paraId="19771834" w14:textId="77777777" w:rsidR="000B5F7B" w:rsidRPr="0036668A" w:rsidRDefault="000B5F7B" w:rsidP="00012134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resultaten van dit werkproces zijn: </w:t>
            </w:r>
          </w:p>
          <w:p w14:paraId="08E846EE" w14:textId="77777777" w:rsidR="000B5F7B" w:rsidRPr="00BB551A" w:rsidRDefault="000B5F7B" w:rsidP="00012134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 xml:space="preserve">De </w:t>
            </w:r>
            <w:r>
              <w:rPr>
                <w:sz w:val="20"/>
                <w:szCs w:val="20"/>
              </w:rPr>
              <w:t>begeleiding sluit aan bij de klimmers.</w:t>
            </w:r>
            <w:r w:rsidRPr="00BB551A">
              <w:rPr>
                <w:sz w:val="20"/>
                <w:szCs w:val="20"/>
              </w:rPr>
              <w:t> </w:t>
            </w:r>
          </w:p>
          <w:p w14:paraId="51F5C93D" w14:textId="77777777" w:rsidR="000B5F7B" w:rsidRDefault="000B5F7B" w:rsidP="00012134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 xml:space="preserve">De </w:t>
            </w:r>
            <w:r>
              <w:rPr>
                <w:sz w:val="20"/>
                <w:szCs w:val="20"/>
              </w:rPr>
              <w:t>begeleiding ondersteunt een positief leerklimaat.</w:t>
            </w:r>
          </w:p>
          <w:p w14:paraId="5D360C83" w14:textId="77777777" w:rsidR="000B5F7B" w:rsidRPr="0036668A" w:rsidRDefault="000B5F7B" w:rsidP="00012134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 sociale en fysieke veiligheid zijn gewaarborgd.</w:t>
            </w:r>
            <w:r w:rsidRPr="00BB551A">
              <w:rPr>
                <w:sz w:val="20"/>
                <w:szCs w:val="20"/>
              </w:rPr>
              <w:t> </w:t>
            </w:r>
          </w:p>
        </w:tc>
        <w:tc>
          <w:tcPr>
            <w:tcW w:w="2463" w:type="pct"/>
            <w:gridSpan w:val="2"/>
            <w:shd w:val="clear" w:color="auto" w:fill="E7E6E6" w:themeFill="background2"/>
          </w:tcPr>
          <w:p w14:paraId="7D8AF83E" w14:textId="77777777" w:rsidR="000B5F7B" w:rsidRPr="0036668A" w:rsidRDefault="000B5F7B" w:rsidP="00012134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kandidaat heeft</w:t>
            </w:r>
            <w:r>
              <w:rPr>
                <w:b/>
                <w:bCs/>
                <w:sz w:val="20"/>
                <w:szCs w:val="20"/>
              </w:rPr>
              <w:t xml:space="preserve"> voldoende gescoord op alle onderwerpen en heeft</w:t>
            </w:r>
            <w:r w:rsidRPr="00BB551A">
              <w:rPr>
                <w:b/>
                <w:bCs/>
                <w:sz w:val="20"/>
                <w:szCs w:val="20"/>
              </w:rPr>
              <w:t xml:space="preserve"> laten zien dit werkproces te beheersen: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b/>
                  <w:bCs/>
                  <w:sz w:val="20"/>
                  <w:szCs w:val="20"/>
                </w:rPr>
                <w:id w:val="-1064096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JA/</w:t>
            </w:r>
            <w:sdt>
              <w:sdtPr>
                <w:rPr>
                  <w:b/>
                  <w:bCs/>
                  <w:sz w:val="20"/>
                  <w:szCs w:val="20"/>
                </w:rPr>
                <w:id w:val="-1689215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NEE</w:t>
            </w:r>
          </w:p>
        </w:tc>
      </w:tr>
    </w:tbl>
    <w:p w14:paraId="6D6C4F33" w14:textId="77777777" w:rsidR="0038490F" w:rsidRDefault="0038490F">
      <w:pPr>
        <w:rPr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101"/>
        <w:gridCol w:w="571"/>
        <w:gridCol w:w="6322"/>
      </w:tblGrid>
      <w:tr w:rsidR="005C164B" w:rsidRPr="0036668A" w14:paraId="7013D58F" w14:textId="77777777" w:rsidTr="7CFFC66D">
        <w:tc>
          <w:tcPr>
            <w:tcW w:w="5000" w:type="pct"/>
            <w:gridSpan w:val="3"/>
            <w:shd w:val="clear" w:color="auto" w:fill="70AD47" w:themeFill="accent6"/>
          </w:tcPr>
          <w:p w14:paraId="60386F54" w14:textId="77777777" w:rsidR="005C164B" w:rsidRPr="0036668A" w:rsidRDefault="005C164B" w:rsidP="00012134">
            <w:pPr>
              <w:tabs>
                <w:tab w:val="left" w:pos="2376"/>
              </w:tabs>
              <w:rPr>
                <w:sz w:val="20"/>
                <w:szCs w:val="20"/>
              </w:rPr>
            </w:pPr>
            <w:r w:rsidRPr="0036668A">
              <w:rPr>
                <w:sz w:val="20"/>
                <w:szCs w:val="20"/>
              </w:rPr>
              <w:tab/>
            </w:r>
            <w:r w:rsidRPr="00BB551A">
              <w:rPr>
                <w:b/>
                <w:bCs/>
                <w:sz w:val="20"/>
                <w:szCs w:val="20"/>
              </w:rPr>
              <w:t xml:space="preserve">Werkproces </w:t>
            </w:r>
            <w:r>
              <w:rPr>
                <w:b/>
                <w:bCs/>
                <w:sz w:val="20"/>
                <w:szCs w:val="20"/>
              </w:rPr>
              <w:t>EV1.2 Klimt met een naklimmer</w:t>
            </w:r>
          </w:p>
        </w:tc>
      </w:tr>
      <w:tr w:rsidR="005C164B" w:rsidRPr="0036668A" w14:paraId="6DE3418B" w14:textId="77777777" w:rsidTr="7CFFC66D">
        <w:tc>
          <w:tcPr>
            <w:tcW w:w="2537" w:type="pct"/>
            <w:shd w:val="clear" w:color="auto" w:fill="E7E6E6" w:themeFill="background2"/>
          </w:tcPr>
          <w:p w14:paraId="43F4CC4E" w14:textId="77777777" w:rsidR="005C164B" w:rsidRPr="0036668A" w:rsidRDefault="005C164B" w:rsidP="00012134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Portfolio</w:t>
            </w:r>
          </w:p>
        </w:tc>
        <w:tc>
          <w:tcPr>
            <w:tcW w:w="204" w:type="pct"/>
            <w:shd w:val="clear" w:color="auto" w:fill="E7E6E6" w:themeFill="background2"/>
          </w:tcPr>
          <w:p w14:paraId="214EA1D5" w14:textId="77777777" w:rsidR="005C164B" w:rsidRPr="0036668A" w:rsidRDefault="005C164B" w:rsidP="00012134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O/V</w:t>
            </w:r>
          </w:p>
        </w:tc>
        <w:tc>
          <w:tcPr>
            <w:tcW w:w="2259" w:type="pct"/>
            <w:shd w:val="clear" w:color="auto" w:fill="E7E6E6" w:themeFill="background2"/>
          </w:tcPr>
          <w:p w14:paraId="60A32585" w14:textId="77777777" w:rsidR="005C164B" w:rsidRPr="0036668A" w:rsidRDefault="005C164B" w:rsidP="00012134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5C164B" w:rsidRPr="0036668A" w14:paraId="7D94BD22" w14:textId="77777777" w:rsidTr="7CFFC66D">
        <w:tc>
          <w:tcPr>
            <w:tcW w:w="2537" w:type="pct"/>
            <w:vAlign w:val="bottom"/>
          </w:tcPr>
          <w:p w14:paraId="6DA56FD5" w14:textId="348E0000" w:rsidR="005C164B" w:rsidRPr="00191286" w:rsidRDefault="7C7CFB2B" w:rsidP="7CFFC66D">
            <w:pPr>
              <w:rPr>
                <w:sz w:val="20"/>
                <w:szCs w:val="20"/>
              </w:rPr>
            </w:pPr>
            <w:r w:rsidRPr="7CFFC66D">
              <w:rPr>
                <w:sz w:val="20"/>
                <w:szCs w:val="20"/>
              </w:rPr>
              <w:t>Past de voor de route benodigde klimtechnieken toe.</w:t>
            </w:r>
          </w:p>
        </w:tc>
        <w:tc>
          <w:tcPr>
            <w:tcW w:w="204" w:type="pct"/>
          </w:tcPr>
          <w:p w14:paraId="7EC01D76" w14:textId="77777777" w:rsidR="005C164B" w:rsidRPr="0036668A" w:rsidRDefault="005C164B" w:rsidP="00012134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 w:val="restart"/>
          </w:tcPr>
          <w:p w14:paraId="2B37250A" w14:textId="77777777" w:rsidR="005C164B" w:rsidRPr="0036668A" w:rsidRDefault="005C164B" w:rsidP="00012134">
            <w:pPr>
              <w:rPr>
                <w:sz w:val="20"/>
                <w:szCs w:val="20"/>
              </w:rPr>
            </w:pPr>
          </w:p>
        </w:tc>
      </w:tr>
      <w:tr w:rsidR="005C164B" w:rsidRPr="0036668A" w14:paraId="4C0E8ACD" w14:textId="77777777" w:rsidTr="7CFFC66D">
        <w:tc>
          <w:tcPr>
            <w:tcW w:w="2537" w:type="pct"/>
            <w:vAlign w:val="bottom"/>
          </w:tcPr>
          <w:p w14:paraId="4E28ACA6" w14:textId="77777777" w:rsidR="005C164B" w:rsidRPr="006F7E97" w:rsidRDefault="005C164B" w:rsidP="00012134">
            <w:pPr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Geeft </w:t>
            </w:r>
            <w:proofErr w:type="spellStart"/>
            <w:r>
              <w:rPr>
                <w:sz w:val="20"/>
                <w:szCs w:val="20"/>
              </w:rPr>
              <w:t>klimtechnische</w:t>
            </w:r>
            <w:proofErr w:type="spellEnd"/>
            <w:r>
              <w:rPr>
                <w:sz w:val="20"/>
                <w:szCs w:val="20"/>
              </w:rPr>
              <w:t xml:space="preserve"> aanwijzingen aan de naklimmer.</w:t>
            </w:r>
          </w:p>
        </w:tc>
        <w:tc>
          <w:tcPr>
            <w:tcW w:w="204" w:type="pct"/>
          </w:tcPr>
          <w:p w14:paraId="09743A58" w14:textId="77777777" w:rsidR="005C164B" w:rsidRPr="0036668A" w:rsidRDefault="005C164B" w:rsidP="00012134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4AEEF3DF" w14:textId="77777777" w:rsidR="005C164B" w:rsidRPr="0036668A" w:rsidRDefault="005C164B" w:rsidP="00012134">
            <w:pPr>
              <w:rPr>
                <w:sz w:val="20"/>
                <w:szCs w:val="20"/>
              </w:rPr>
            </w:pPr>
          </w:p>
        </w:tc>
      </w:tr>
      <w:tr w:rsidR="005C164B" w:rsidRPr="0036668A" w14:paraId="0DED6A83" w14:textId="77777777" w:rsidTr="7CFFC66D">
        <w:tc>
          <w:tcPr>
            <w:tcW w:w="2537" w:type="pct"/>
            <w:vAlign w:val="center"/>
          </w:tcPr>
          <w:p w14:paraId="64EFBDAD" w14:textId="77777777" w:rsidR="005C164B" w:rsidRPr="0036668A" w:rsidRDefault="005C164B" w:rsidP="000121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Kent de noodzakelijke knopen om de gekozen technieken uit te kunnen voeren.</w:t>
            </w:r>
          </w:p>
        </w:tc>
        <w:tc>
          <w:tcPr>
            <w:tcW w:w="204" w:type="pct"/>
          </w:tcPr>
          <w:p w14:paraId="5C4C8291" w14:textId="77777777" w:rsidR="005C164B" w:rsidRPr="0036668A" w:rsidRDefault="005C164B" w:rsidP="00012134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7E39E404" w14:textId="77777777" w:rsidR="005C164B" w:rsidRPr="0036668A" w:rsidRDefault="005C164B" w:rsidP="00012134">
            <w:pPr>
              <w:rPr>
                <w:sz w:val="20"/>
                <w:szCs w:val="20"/>
              </w:rPr>
            </w:pPr>
          </w:p>
        </w:tc>
      </w:tr>
      <w:tr w:rsidR="005C164B" w:rsidRPr="0036668A" w14:paraId="3C32678F" w14:textId="77777777" w:rsidTr="7CFFC66D">
        <w:tc>
          <w:tcPr>
            <w:tcW w:w="2537" w:type="pct"/>
            <w:vAlign w:val="center"/>
          </w:tcPr>
          <w:p w14:paraId="681BDD35" w14:textId="77777777" w:rsidR="005C164B" w:rsidRDefault="005C164B" w:rsidP="000121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Bouwt de zekeringsketen en standplaatsen met verschillende vaste punten logisch en correct.</w:t>
            </w:r>
          </w:p>
        </w:tc>
        <w:tc>
          <w:tcPr>
            <w:tcW w:w="204" w:type="pct"/>
          </w:tcPr>
          <w:p w14:paraId="10022E3F" w14:textId="77777777" w:rsidR="005C164B" w:rsidRPr="0036668A" w:rsidRDefault="005C164B" w:rsidP="00012134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3EB4E142" w14:textId="77777777" w:rsidR="005C164B" w:rsidRPr="0036668A" w:rsidRDefault="005C164B" w:rsidP="00012134">
            <w:pPr>
              <w:rPr>
                <w:sz w:val="20"/>
                <w:szCs w:val="20"/>
              </w:rPr>
            </w:pPr>
          </w:p>
        </w:tc>
      </w:tr>
      <w:tr w:rsidR="005C164B" w:rsidRPr="0036668A" w14:paraId="481C747F" w14:textId="77777777" w:rsidTr="7CFFC66D">
        <w:tc>
          <w:tcPr>
            <w:tcW w:w="2537" w:type="pct"/>
            <w:vAlign w:val="center"/>
          </w:tcPr>
          <w:p w14:paraId="74BBB6D5" w14:textId="77777777" w:rsidR="005C164B" w:rsidRDefault="005C164B" w:rsidP="000121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Past een standplaats op de juiste manier aan (bij verandering van situatie).</w:t>
            </w:r>
          </w:p>
        </w:tc>
        <w:tc>
          <w:tcPr>
            <w:tcW w:w="204" w:type="pct"/>
          </w:tcPr>
          <w:p w14:paraId="6061FA12" w14:textId="77777777" w:rsidR="005C164B" w:rsidRPr="0036668A" w:rsidRDefault="005C164B" w:rsidP="00012134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29C36593" w14:textId="77777777" w:rsidR="005C164B" w:rsidRPr="0036668A" w:rsidRDefault="005C164B" w:rsidP="00012134">
            <w:pPr>
              <w:rPr>
                <w:sz w:val="20"/>
                <w:szCs w:val="20"/>
              </w:rPr>
            </w:pPr>
          </w:p>
        </w:tc>
      </w:tr>
      <w:tr w:rsidR="005C164B" w:rsidRPr="0036668A" w14:paraId="6DD0A7D2" w14:textId="77777777" w:rsidTr="7CFFC66D">
        <w:tc>
          <w:tcPr>
            <w:tcW w:w="2537" w:type="pct"/>
            <w:vAlign w:val="center"/>
          </w:tcPr>
          <w:p w14:paraId="06ADF98B" w14:textId="77777777" w:rsidR="005C164B" w:rsidRDefault="005C164B" w:rsidP="000121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Maakt gebruik van juiste touwcommando’s en communiceert deze met de naklimmer.</w:t>
            </w:r>
          </w:p>
        </w:tc>
        <w:tc>
          <w:tcPr>
            <w:tcW w:w="204" w:type="pct"/>
          </w:tcPr>
          <w:p w14:paraId="5B4AEEF5" w14:textId="77777777" w:rsidR="005C164B" w:rsidRPr="0036668A" w:rsidRDefault="005C164B" w:rsidP="00012134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64BE2650" w14:textId="77777777" w:rsidR="005C164B" w:rsidRPr="0036668A" w:rsidRDefault="005C164B" w:rsidP="00012134">
            <w:pPr>
              <w:rPr>
                <w:sz w:val="20"/>
                <w:szCs w:val="20"/>
              </w:rPr>
            </w:pPr>
          </w:p>
        </w:tc>
      </w:tr>
      <w:tr w:rsidR="005C164B" w:rsidRPr="0036668A" w14:paraId="632DF983" w14:textId="77777777" w:rsidTr="7CFFC66D">
        <w:tc>
          <w:tcPr>
            <w:tcW w:w="2537" w:type="pct"/>
            <w:vAlign w:val="center"/>
          </w:tcPr>
          <w:p w14:paraId="78C31E8B" w14:textId="77777777" w:rsidR="005C164B" w:rsidRDefault="005C164B" w:rsidP="000121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Houdt contact met de naklimmer.</w:t>
            </w:r>
          </w:p>
        </w:tc>
        <w:tc>
          <w:tcPr>
            <w:tcW w:w="204" w:type="pct"/>
          </w:tcPr>
          <w:p w14:paraId="7077B30E" w14:textId="77777777" w:rsidR="005C164B" w:rsidRPr="0036668A" w:rsidRDefault="005C164B" w:rsidP="00012134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3B1D03F7" w14:textId="77777777" w:rsidR="005C164B" w:rsidRPr="0036668A" w:rsidRDefault="005C164B" w:rsidP="00012134">
            <w:pPr>
              <w:rPr>
                <w:sz w:val="20"/>
                <w:szCs w:val="20"/>
              </w:rPr>
            </w:pPr>
          </w:p>
        </w:tc>
      </w:tr>
      <w:tr w:rsidR="005C164B" w:rsidRPr="0036668A" w14:paraId="56FA1E1E" w14:textId="77777777" w:rsidTr="7CFFC66D">
        <w:tc>
          <w:tcPr>
            <w:tcW w:w="2537" w:type="pct"/>
            <w:shd w:val="clear" w:color="auto" w:fill="E7E6E6" w:themeFill="background2"/>
          </w:tcPr>
          <w:p w14:paraId="75CA0E2C" w14:textId="77777777" w:rsidR="005C164B" w:rsidRPr="0036668A" w:rsidRDefault="005C164B" w:rsidP="00012134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resultaten van dit werkproces zijn: </w:t>
            </w:r>
          </w:p>
          <w:p w14:paraId="638EAA4A" w14:textId="77777777" w:rsidR="005C164B" w:rsidRPr="0036668A" w:rsidRDefault="005C164B" w:rsidP="00012134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 xml:space="preserve">De </w:t>
            </w:r>
            <w:r>
              <w:rPr>
                <w:sz w:val="20"/>
                <w:szCs w:val="20"/>
              </w:rPr>
              <w:t>sociale en fysieke veiligheid zijn gewaarborgd.</w:t>
            </w:r>
            <w:r w:rsidRPr="00BB551A">
              <w:rPr>
                <w:sz w:val="20"/>
                <w:szCs w:val="20"/>
              </w:rPr>
              <w:t> </w:t>
            </w:r>
          </w:p>
        </w:tc>
        <w:tc>
          <w:tcPr>
            <w:tcW w:w="2463" w:type="pct"/>
            <w:gridSpan w:val="2"/>
            <w:shd w:val="clear" w:color="auto" w:fill="E7E6E6" w:themeFill="background2"/>
          </w:tcPr>
          <w:p w14:paraId="7327BFE8" w14:textId="77777777" w:rsidR="005C164B" w:rsidRPr="0036668A" w:rsidRDefault="005C164B" w:rsidP="00012134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kandidaat heeft</w:t>
            </w:r>
            <w:r>
              <w:rPr>
                <w:b/>
                <w:bCs/>
                <w:sz w:val="20"/>
                <w:szCs w:val="20"/>
              </w:rPr>
              <w:t xml:space="preserve"> voldoende gescoord op alle onderwerpen en heeft</w:t>
            </w:r>
            <w:r w:rsidRPr="00BB551A">
              <w:rPr>
                <w:b/>
                <w:bCs/>
                <w:sz w:val="20"/>
                <w:szCs w:val="20"/>
              </w:rPr>
              <w:t xml:space="preserve"> laten zien dit werkproces te beheersen: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b/>
                  <w:bCs/>
                  <w:sz w:val="20"/>
                  <w:szCs w:val="20"/>
                </w:rPr>
                <w:id w:val="519819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JA/</w:t>
            </w:r>
            <w:sdt>
              <w:sdtPr>
                <w:rPr>
                  <w:b/>
                  <w:bCs/>
                  <w:sz w:val="20"/>
                  <w:szCs w:val="20"/>
                </w:rPr>
                <w:id w:val="-1336833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NEE</w:t>
            </w:r>
          </w:p>
        </w:tc>
      </w:tr>
    </w:tbl>
    <w:p w14:paraId="75D6857B" w14:textId="77777777" w:rsidR="00C66E1C" w:rsidRDefault="00C66E1C"/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101"/>
        <w:gridCol w:w="571"/>
        <w:gridCol w:w="6322"/>
      </w:tblGrid>
      <w:tr w:rsidR="00A91F74" w:rsidRPr="0036668A" w14:paraId="557E8796" w14:textId="77777777" w:rsidTr="7CFFC66D">
        <w:tc>
          <w:tcPr>
            <w:tcW w:w="5000" w:type="pct"/>
            <w:gridSpan w:val="3"/>
            <w:shd w:val="clear" w:color="auto" w:fill="70AD47" w:themeFill="accent6"/>
          </w:tcPr>
          <w:p w14:paraId="6FACDBF0" w14:textId="20932C1E" w:rsidR="00A91F74" w:rsidRPr="0036668A" w:rsidRDefault="00A91F74" w:rsidP="00012134">
            <w:pPr>
              <w:tabs>
                <w:tab w:val="left" w:pos="2376"/>
              </w:tabs>
              <w:rPr>
                <w:sz w:val="20"/>
                <w:szCs w:val="20"/>
              </w:rPr>
            </w:pPr>
            <w:r w:rsidRPr="0036668A">
              <w:rPr>
                <w:sz w:val="20"/>
                <w:szCs w:val="20"/>
              </w:rPr>
              <w:tab/>
            </w:r>
            <w:r w:rsidRPr="00BB551A">
              <w:rPr>
                <w:b/>
                <w:bCs/>
                <w:sz w:val="20"/>
                <w:szCs w:val="20"/>
              </w:rPr>
              <w:t xml:space="preserve">Werkproces </w:t>
            </w:r>
            <w:r>
              <w:rPr>
                <w:b/>
                <w:bCs/>
                <w:sz w:val="20"/>
                <w:szCs w:val="20"/>
              </w:rPr>
              <w:t>EV1.3 Handelt in geval van een noodsituatie</w:t>
            </w:r>
            <w:r w:rsidR="00C66E1C">
              <w:rPr>
                <w:b/>
                <w:bCs/>
                <w:sz w:val="20"/>
                <w:szCs w:val="20"/>
              </w:rPr>
              <w:t xml:space="preserve"> (twee noodsituaties)</w:t>
            </w:r>
          </w:p>
        </w:tc>
      </w:tr>
      <w:tr w:rsidR="00A91F74" w:rsidRPr="0036668A" w14:paraId="2091C843" w14:textId="77777777" w:rsidTr="7CFFC66D">
        <w:tc>
          <w:tcPr>
            <w:tcW w:w="2537" w:type="pct"/>
            <w:shd w:val="clear" w:color="auto" w:fill="E7E6E6" w:themeFill="background2"/>
          </w:tcPr>
          <w:p w14:paraId="72247A01" w14:textId="77777777" w:rsidR="00A91F74" w:rsidRPr="0036668A" w:rsidRDefault="00A91F74" w:rsidP="00012134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Portfolio</w:t>
            </w:r>
          </w:p>
        </w:tc>
        <w:tc>
          <w:tcPr>
            <w:tcW w:w="204" w:type="pct"/>
            <w:shd w:val="clear" w:color="auto" w:fill="E7E6E6" w:themeFill="background2"/>
          </w:tcPr>
          <w:p w14:paraId="7C696382" w14:textId="77777777" w:rsidR="00A91F74" w:rsidRPr="0036668A" w:rsidRDefault="00A91F74" w:rsidP="00012134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O/V</w:t>
            </w:r>
          </w:p>
        </w:tc>
        <w:tc>
          <w:tcPr>
            <w:tcW w:w="2259" w:type="pct"/>
            <w:shd w:val="clear" w:color="auto" w:fill="E7E6E6" w:themeFill="background2"/>
          </w:tcPr>
          <w:p w14:paraId="721B68D6" w14:textId="77777777" w:rsidR="00A91F74" w:rsidRPr="0036668A" w:rsidRDefault="00A91F74" w:rsidP="00012134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A91F74" w:rsidRPr="0036668A" w14:paraId="0BCA12B6" w14:textId="77777777" w:rsidTr="7CFFC66D">
        <w:tc>
          <w:tcPr>
            <w:tcW w:w="2537" w:type="pct"/>
            <w:vAlign w:val="bottom"/>
          </w:tcPr>
          <w:p w14:paraId="345D6064" w14:textId="0151603B" w:rsidR="00A91F74" w:rsidRPr="00C66E1C" w:rsidRDefault="00A91F74" w:rsidP="7CFFC6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Handelt tijdig.</w:t>
            </w:r>
          </w:p>
        </w:tc>
        <w:tc>
          <w:tcPr>
            <w:tcW w:w="204" w:type="pct"/>
          </w:tcPr>
          <w:p w14:paraId="7D479B7D" w14:textId="77777777" w:rsidR="00A91F74" w:rsidRPr="0036668A" w:rsidRDefault="00A91F74" w:rsidP="00012134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 w:val="restart"/>
          </w:tcPr>
          <w:p w14:paraId="3F250F55" w14:textId="77777777" w:rsidR="00A91F74" w:rsidRPr="0036668A" w:rsidRDefault="00A91F74" w:rsidP="00012134">
            <w:pPr>
              <w:rPr>
                <w:sz w:val="20"/>
                <w:szCs w:val="20"/>
              </w:rPr>
            </w:pPr>
          </w:p>
        </w:tc>
      </w:tr>
      <w:tr w:rsidR="00A91F74" w:rsidRPr="0036668A" w14:paraId="78943A31" w14:textId="77777777" w:rsidTr="7CFFC66D">
        <w:tc>
          <w:tcPr>
            <w:tcW w:w="2537" w:type="pct"/>
            <w:vAlign w:val="bottom"/>
          </w:tcPr>
          <w:p w14:paraId="623C99FF" w14:textId="77777777" w:rsidR="00A91F74" w:rsidRPr="006F7E97" w:rsidRDefault="00A91F74" w:rsidP="00012134">
            <w:pPr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Treed besluitvaardig op.</w:t>
            </w:r>
          </w:p>
        </w:tc>
        <w:tc>
          <w:tcPr>
            <w:tcW w:w="204" w:type="pct"/>
          </w:tcPr>
          <w:p w14:paraId="49ECA939" w14:textId="77777777" w:rsidR="00A91F74" w:rsidRPr="0036668A" w:rsidRDefault="00A91F74" w:rsidP="00012134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1724C487" w14:textId="77777777" w:rsidR="00A91F74" w:rsidRPr="0036668A" w:rsidRDefault="00A91F74" w:rsidP="00012134">
            <w:pPr>
              <w:rPr>
                <w:sz w:val="20"/>
                <w:szCs w:val="20"/>
              </w:rPr>
            </w:pPr>
          </w:p>
        </w:tc>
      </w:tr>
      <w:tr w:rsidR="00A91F74" w:rsidRPr="0036668A" w14:paraId="415EACAA" w14:textId="77777777" w:rsidTr="7CFFC66D">
        <w:tc>
          <w:tcPr>
            <w:tcW w:w="2537" w:type="pct"/>
            <w:vAlign w:val="center"/>
          </w:tcPr>
          <w:p w14:paraId="6989711E" w14:textId="77777777" w:rsidR="00A91F74" w:rsidRPr="0036668A" w:rsidRDefault="00A91F74" w:rsidP="000121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Communiceert doelgericht en duidelijk met betrokkenen.</w:t>
            </w:r>
          </w:p>
        </w:tc>
        <w:tc>
          <w:tcPr>
            <w:tcW w:w="204" w:type="pct"/>
          </w:tcPr>
          <w:p w14:paraId="58C58DE6" w14:textId="77777777" w:rsidR="00A91F74" w:rsidRPr="0036668A" w:rsidRDefault="00A91F74" w:rsidP="00012134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2DE19004" w14:textId="77777777" w:rsidR="00A91F74" w:rsidRPr="0036668A" w:rsidRDefault="00A91F74" w:rsidP="00012134">
            <w:pPr>
              <w:rPr>
                <w:sz w:val="20"/>
                <w:szCs w:val="20"/>
              </w:rPr>
            </w:pPr>
          </w:p>
        </w:tc>
      </w:tr>
      <w:tr w:rsidR="00A91F74" w:rsidRPr="0036668A" w14:paraId="6466DA7D" w14:textId="77777777" w:rsidTr="7CFFC66D">
        <w:tc>
          <w:tcPr>
            <w:tcW w:w="2537" w:type="pct"/>
            <w:vAlign w:val="center"/>
          </w:tcPr>
          <w:p w14:paraId="6812CCF9" w14:textId="77777777" w:rsidR="00A91F74" w:rsidRDefault="00A91F74" w:rsidP="000121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Beheerst relevante technieken en procedures bij veel voorkomende noodsituaties zoals ene klimmer die niet meer verder durft/kan klimmen of een gewonde klimmer.</w:t>
            </w:r>
          </w:p>
        </w:tc>
        <w:tc>
          <w:tcPr>
            <w:tcW w:w="204" w:type="pct"/>
          </w:tcPr>
          <w:p w14:paraId="344E56C8" w14:textId="77777777" w:rsidR="00A91F74" w:rsidRPr="0036668A" w:rsidRDefault="00A91F74" w:rsidP="00012134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14:paraId="3C6406D4" w14:textId="77777777" w:rsidR="00A91F74" w:rsidRPr="0036668A" w:rsidRDefault="00A91F74" w:rsidP="00012134">
            <w:pPr>
              <w:rPr>
                <w:sz w:val="20"/>
                <w:szCs w:val="20"/>
              </w:rPr>
            </w:pPr>
          </w:p>
        </w:tc>
      </w:tr>
      <w:tr w:rsidR="00A91F74" w:rsidRPr="0036668A" w14:paraId="1F8600BA" w14:textId="77777777" w:rsidTr="7CFFC66D">
        <w:tc>
          <w:tcPr>
            <w:tcW w:w="2537" w:type="pct"/>
            <w:shd w:val="clear" w:color="auto" w:fill="E7E6E6" w:themeFill="background2"/>
          </w:tcPr>
          <w:p w14:paraId="58D8E7B1" w14:textId="77777777" w:rsidR="00A91F74" w:rsidRPr="0036668A" w:rsidRDefault="00A91F74" w:rsidP="00012134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resultaten van dit werkproces zijn: </w:t>
            </w:r>
          </w:p>
          <w:p w14:paraId="143D5BED" w14:textId="77777777" w:rsidR="00A91F74" w:rsidRPr="00BB551A" w:rsidRDefault="00A91F74" w:rsidP="00012134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 is adequaat gehandeld in geval van een noodsituatie.</w:t>
            </w:r>
          </w:p>
          <w:p w14:paraId="10FC58C9" w14:textId="77777777" w:rsidR="00A91F74" w:rsidRPr="0036668A" w:rsidRDefault="00A91F74" w:rsidP="00012134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 xml:space="preserve">De zelfreflectie leidt tot inzicht in de eigen bekwaamheden en ontwikkelpunten bij het </w:t>
            </w:r>
            <w:r>
              <w:rPr>
                <w:sz w:val="20"/>
                <w:szCs w:val="20"/>
              </w:rPr>
              <w:t>begeleiden</w:t>
            </w:r>
            <w:r w:rsidRPr="00BB551A">
              <w:rPr>
                <w:sz w:val="20"/>
                <w:szCs w:val="20"/>
              </w:rPr>
              <w:t xml:space="preserve"> van klimvaardigheidstoetsen. </w:t>
            </w:r>
          </w:p>
        </w:tc>
        <w:tc>
          <w:tcPr>
            <w:tcW w:w="2463" w:type="pct"/>
            <w:gridSpan w:val="2"/>
            <w:shd w:val="clear" w:color="auto" w:fill="E7E6E6" w:themeFill="background2"/>
          </w:tcPr>
          <w:p w14:paraId="3BE6C7A6" w14:textId="77777777" w:rsidR="00A91F74" w:rsidRPr="0036668A" w:rsidRDefault="00A91F74" w:rsidP="00012134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kandidaat heeft</w:t>
            </w:r>
            <w:r>
              <w:rPr>
                <w:b/>
                <w:bCs/>
                <w:sz w:val="20"/>
                <w:szCs w:val="20"/>
              </w:rPr>
              <w:t xml:space="preserve"> voldoende gescoord op alle onderwerpen en heeft</w:t>
            </w:r>
            <w:r w:rsidRPr="00BB551A">
              <w:rPr>
                <w:b/>
                <w:bCs/>
                <w:sz w:val="20"/>
                <w:szCs w:val="20"/>
              </w:rPr>
              <w:t xml:space="preserve"> laten zien dit werkproces te beheersen: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b/>
                  <w:bCs/>
                  <w:sz w:val="20"/>
                  <w:szCs w:val="20"/>
                </w:rPr>
                <w:id w:val="-1968585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JA/</w:t>
            </w:r>
            <w:sdt>
              <w:sdtPr>
                <w:rPr>
                  <w:b/>
                  <w:bCs/>
                  <w:sz w:val="20"/>
                  <w:szCs w:val="20"/>
                </w:rPr>
                <w:id w:val="849447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NEE</w:t>
            </w:r>
          </w:p>
        </w:tc>
      </w:tr>
    </w:tbl>
    <w:p w14:paraId="62BFD932" w14:textId="77777777" w:rsidR="000B5F7B" w:rsidRPr="00BE32CC" w:rsidRDefault="000B5F7B" w:rsidP="00C66E1C">
      <w:pPr>
        <w:rPr>
          <w:sz w:val="2"/>
          <w:szCs w:val="2"/>
        </w:rPr>
      </w:pPr>
    </w:p>
    <w:sectPr w:rsidR="000B5F7B" w:rsidRPr="00BE32CC" w:rsidSect="0038490F">
      <w:footerReference w:type="default" r:id="rId15"/>
      <w:pgSz w:w="16838" w:h="11906" w:orient="landscape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961ABA" w14:textId="77777777" w:rsidR="00A22CA1" w:rsidRDefault="00A22CA1" w:rsidP="00D40BCE">
      <w:pPr>
        <w:spacing w:line="240" w:lineRule="auto"/>
      </w:pPr>
      <w:r>
        <w:separator/>
      </w:r>
    </w:p>
  </w:endnote>
  <w:endnote w:type="continuationSeparator" w:id="0">
    <w:p w14:paraId="5C83B4A2" w14:textId="77777777" w:rsidR="00A22CA1" w:rsidRDefault="00A22CA1" w:rsidP="00D40B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NPro-Regular">
    <w:altName w:val="Calibri"/>
    <w:charset w:val="00"/>
    <w:family w:val="modern"/>
    <w:notTrueType/>
    <w:pitch w:val="variable"/>
    <w:sig w:usb0="800002AF" w:usb1="4000206A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INPro-Black">
    <w:charset w:val="00"/>
    <w:family w:val="modern"/>
    <w:notTrueType/>
    <w:pitch w:val="variable"/>
    <w:sig w:usb0="800002AF" w:usb1="4000206A" w:usb2="00000000" w:usb3="00000000" w:csb0="0000009F" w:csb1="00000000"/>
  </w:font>
  <w:font w:name="DINPro-Bold">
    <w:altName w:val="Calibri"/>
    <w:charset w:val="00"/>
    <w:family w:val="modern"/>
    <w:notTrueType/>
    <w:pitch w:val="variable"/>
    <w:sig w:usb0="800002AF" w:usb1="4000206A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21189782"/>
      <w:docPartObj>
        <w:docPartGallery w:val="Page Numbers (Bottom of Page)"/>
        <w:docPartUnique/>
      </w:docPartObj>
    </w:sdtPr>
    <w:sdtContent>
      <w:p w14:paraId="2BA57587" w14:textId="77777777" w:rsidR="00906BFB" w:rsidRDefault="004437EE">
        <w:pPr>
          <w:pStyle w:val="Footer"/>
          <w:jc w:val="right"/>
        </w:pPr>
        <w:r>
          <w:rPr>
            <w:noProof/>
            <w:color w:val="auto"/>
            <w:sz w:val="18"/>
            <w:szCs w:val="18"/>
          </w:rPr>
          <w:drawing>
            <wp:anchor distT="0" distB="0" distL="114300" distR="114300" simplePos="0" relativeHeight="251658241" behindDoc="0" locked="0" layoutInCell="1" allowOverlap="1" wp14:anchorId="34691EBB" wp14:editId="0D48BEA3">
              <wp:simplePos x="0" y="0"/>
              <wp:positionH relativeFrom="column">
                <wp:posOffset>4835525</wp:posOffset>
              </wp:positionH>
              <wp:positionV relativeFrom="paragraph">
                <wp:posOffset>-18415</wp:posOffset>
              </wp:positionV>
              <wp:extent cx="542925" cy="542925"/>
              <wp:effectExtent l="0" t="0" r="9525" b="9525"/>
              <wp:wrapNone/>
              <wp:docPr id="63036017" name="Afbeelding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3036017" name="Afbeelding 63036017"/>
                      <pic:cNvPicPr/>
                    </pic:nvPicPr>
                    <pic:blipFill>
                      <a:blip r:embed="rId1">
                        <a:alphaModFix amt="70000"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2925" cy="5429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rPr>
            <w:noProof/>
            <w:color w:val="auto"/>
            <w:sz w:val="18"/>
            <w:szCs w:val="18"/>
          </w:rPr>
          <w:drawing>
            <wp:anchor distT="0" distB="0" distL="114300" distR="114300" simplePos="0" relativeHeight="251658240" behindDoc="0" locked="0" layoutInCell="1" allowOverlap="1" wp14:anchorId="366D6438" wp14:editId="3AC61981">
              <wp:simplePos x="0" y="0"/>
              <wp:positionH relativeFrom="column">
                <wp:posOffset>3095625</wp:posOffset>
              </wp:positionH>
              <wp:positionV relativeFrom="paragraph">
                <wp:posOffset>-22225</wp:posOffset>
              </wp:positionV>
              <wp:extent cx="1386840" cy="504825"/>
              <wp:effectExtent l="0" t="0" r="3810" b="9525"/>
              <wp:wrapNone/>
              <wp:docPr id="966044741" name="Afbeelding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66044741" name="Afbeelding 966044741"/>
                      <pic:cNvPicPr/>
                    </pic:nvPicPr>
                    <pic:blipFill>
                      <a:blip r:embed="rId2">
                        <a:alphaModFix amt="70000"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386840" cy="5048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  <w:p w14:paraId="059A7B10" w14:textId="6C6A8BE6" w:rsidR="00906BFB" w:rsidRDefault="002D2341">
    <w:pPr>
      <w:pStyle w:val="Footer"/>
    </w:pPr>
    <w:r>
      <w:t>Voorblad</w:t>
    </w:r>
    <w:r w:rsidR="006F582F" w:rsidRPr="006F582F">
      <w:t xml:space="preserve"> </w:t>
    </w:r>
    <w:r w:rsidR="006F582F">
      <w:t xml:space="preserve">PVB </w:t>
    </w:r>
    <w:r w:rsidR="0049161D">
      <w:t>SKB2 IT</w:t>
    </w:r>
    <w:r w:rsidR="006F582F">
      <w:tab/>
    </w:r>
    <w:r w:rsidR="006F582F">
      <w:tab/>
    </w:r>
    <w:r w:rsidR="006F582F">
      <w:tab/>
    </w:r>
    <w:r w:rsidR="006F582F">
      <w:tab/>
    </w:r>
    <w:r w:rsidR="006F582F">
      <w:tab/>
    </w:r>
    <w:r w:rsidR="006F582F">
      <w:tab/>
    </w:r>
    <w:r w:rsidR="006F582F">
      <w:tab/>
    </w:r>
    <w:r w:rsidR="006F582F">
      <w:tab/>
    </w:r>
    <w:r w:rsidR="006F582F" w:rsidRPr="00730B22">
      <w:rPr>
        <w:color w:val="auto"/>
        <w:sz w:val="18"/>
        <w:szCs w:val="18"/>
      </w:rPr>
      <w:t xml:space="preserve">Pagina </w:t>
    </w:r>
    <w:r w:rsidR="006F582F" w:rsidRPr="00730B22">
      <w:rPr>
        <w:color w:val="auto"/>
        <w:sz w:val="18"/>
        <w:szCs w:val="18"/>
      </w:rPr>
      <w:fldChar w:fldCharType="begin"/>
    </w:r>
    <w:r w:rsidR="006F582F" w:rsidRPr="00730B22">
      <w:rPr>
        <w:color w:val="auto"/>
        <w:sz w:val="18"/>
        <w:szCs w:val="18"/>
      </w:rPr>
      <w:instrText xml:space="preserve"> PAGE </w:instrText>
    </w:r>
    <w:r w:rsidR="006F582F" w:rsidRPr="00730B22">
      <w:rPr>
        <w:color w:val="auto"/>
        <w:sz w:val="18"/>
        <w:szCs w:val="18"/>
      </w:rPr>
      <w:fldChar w:fldCharType="separate"/>
    </w:r>
    <w:r w:rsidR="006F582F">
      <w:rPr>
        <w:color w:val="auto"/>
        <w:sz w:val="18"/>
        <w:szCs w:val="18"/>
      </w:rPr>
      <w:t>1</w:t>
    </w:r>
    <w:r w:rsidR="006F582F" w:rsidRPr="00730B22">
      <w:rPr>
        <w:color w:val="auto"/>
        <w:sz w:val="18"/>
        <w:szCs w:val="18"/>
      </w:rPr>
      <w:fldChar w:fldCharType="end"/>
    </w:r>
    <w:r w:rsidR="006F582F" w:rsidRPr="00730B22">
      <w:rPr>
        <w:color w:val="auto"/>
        <w:sz w:val="18"/>
        <w:szCs w:val="18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4186348"/>
      <w:docPartObj>
        <w:docPartGallery w:val="Page Numbers (Bottom of Page)"/>
        <w:docPartUnique/>
      </w:docPartObj>
    </w:sdtPr>
    <w:sdtContent>
      <w:p w14:paraId="64020076" w14:textId="77777777" w:rsidR="002D2341" w:rsidRDefault="006F2A38">
        <w:pPr>
          <w:pStyle w:val="Footer"/>
          <w:jc w:val="right"/>
        </w:pPr>
        <w:r>
          <w:rPr>
            <w:noProof/>
            <w:color w:val="auto"/>
            <w:sz w:val="18"/>
            <w:szCs w:val="18"/>
          </w:rPr>
          <w:drawing>
            <wp:anchor distT="0" distB="0" distL="114300" distR="114300" simplePos="0" relativeHeight="251658242" behindDoc="0" locked="0" layoutInCell="1" allowOverlap="1" wp14:anchorId="21EA9E8C" wp14:editId="3DF4FC65">
              <wp:simplePos x="0" y="0"/>
              <wp:positionH relativeFrom="column">
                <wp:posOffset>3133725</wp:posOffset>
              </wp:positionH>
              <wp:positionV relativeFrom="paragraph">
                <wp:posOffset>44450</wp:posOffset>
              </wp:positionV>
              <wp:extent cx="1386840" cy="504825"/>
              <wp:effectExtent l="0" t="0" r="3810" b="9525"/>
              <wp:wrapNone/>
              <wp:docPr id="1424372197" name="Afbeelding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66044741" name="Afbeelding 966044741"/>
                      <pic:cNvPicPr/>
                    </pic:nvPicPr>
                    <pic:blipFill>
                      <a:blip r:embed="rId1">
                        <a:alphaModFix amt="70000"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386840" cy="5048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rPr>
            <w:noProof/>
            <w:color w:val="auto"/>
            <w:sz w:val="18"/>
            <w:szCs w:val="18"/>
          </w:rPr>
          <w:drawing>
            <wp:anchor distT="0" distB="0" distL="114300" distR="114300" simplePos="0" relativeHeight="251658243" behindDoc="0" locked="0" layoutInCell="1" allowOverlap="1" wp14:anchorId="34AC0360" wp14:editId="7A83774B">
              <wp:simplePos x="0" y="0"/>
              <wp:positionH relativeFrom="column">
                <wp:posOffset>4873625</wp:posOffset>
              </wp:positionH>
              <wp:positionV relativeFrom="paragraph">
                <wp:posOffset>48260</wp:posOffset>
              </wp:positionV>
              <wp:extent cx="542925" cy="542925"/>
              <wp:effectExtent l="0" t="0" r="9525" b="9525"/>
              <wp:wrapNone/>
              <wp:docPr id="481517311" name="Afbeelding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3036017" name="Afbeelding 63036017"/>
                      <pic:cNvPicPr/>
                    </pic:nvPicPr>
                    <pic:blipFill>
                      <a:blip r:embed="rId2">
                        <a:alphaModFix amt="70000"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2925" cy="5429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  <w:p w14:paraId="3BD8906D" w14:textId="1DB436DA" w:rsidR="002D2341" w:rsidRDefault="00DD12C5">
    <w:pPr>
      <w:pStyle w:val="Footer"/>
    </w:pPr>
    <w:r w:rsidRPr="00DD12C5">
      <w:t>2.1 Begeleiden bij lessen</w:t>
    </w:r>
    <w:r w:rsidR="006F2A38">
      <w:tab/>
    </w:r>
    <w:r w:rsidR="006F2A38">
      <w:tab/>
    </w:r>
    <w:r w:rsidR="006F2A38">
      <w:tab/>
    </w:r>
    <w:r w:rsidR="006F2A38">
      <w:tab/>
    </w:r>
    <w:r w:rsidR="006F2A38">
      <w:tab/>
    </w:r>
    <w:r w:rsidR="006F2A38">
      <w:tab/>
    </w:r>
    <w:r w:rsidR="006F2A38">
      <w:tab/>
    </w:r>
    <w:r w:rsidR="006F2A38">
      <w:tab/>
    </w:r>
    <w:r w:rsidR="006F2A38" w:rsidRPr="00730B22">
      <w:rPr>
        <w:color w:val="auto"/>
        <w:sz w:val="18"/>
        <w:szCs w:val="18"/>
      </w:rPr>
      <w:t xml:space="preserve">Pagina </w:t>
    </w:r>
    <w:r w:rsidR="006F2A38" w:rsidRPr="00730B22">
      <w:rPr>
        <w:color w:val="auto"/>
        <w:sz w:val="18"/>
        <w:szCs w:val="18"/>
      </w:rPr>
      <w:fldChar w:fldCharType="begin"/>
    </w:r>
    <w:r w:rsidR="006F2A38" w:rsidRPr="00730B22">
      <w:rPr>
        <w:color w:val="auto"/>
        <w:sz w:val="18"/>
        <w:szCs w:val="18"/>
      </w:rPr>
      <w:instrText xml:space="preserve"> PAGE </w:instrText>
    </w:r>
    <w:r w:rsidR="006F2A38" w:rsidRPr="00730B22">
      <w:rPr>
        <w:color w:val="auto"/>
        <w:sz w:val="18"/>
        <w:szCs w:val="18"/>
      </w:rPr>
      <w:fldChar w:fldCharType="separate"/>
    </w:r>
    <w:r w:rsidR="006F2A38">
      <w:rPr>
        <w:color w:val="auto"/>
        <w:sz w:val="18"/>
        <w:szCs w:val="18"/>
      </w:rPr>
      <w:t>2</w:t>
    </w:r>
    <w:r w:rsidR="006F2A38" w:rsidRPr="00730B22">
      <w:rPr>
        <w:color w:val="auto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03389080"/>
      <w:docPartObj>
        <w:docPartGallery w:val="Page Numbers (Bottom of Page)"/>
        <w:docPartUnique/>
      </w:docPartObj>
    </w:sdtPr>
    <w:sdtContent>
      <w:p w14:paraId="16251EBA" w14:textId="77777777" w:rsidR="00906BFB" w:rsidRDefault="006F2A38">
        <w:pPr>
          <w:pStyle w:val="Footer"/>
          <w:jc w:val="right"/>
        </w:pPr>
        <w:r>
          <w:rPr>
            <w:noProof/>
            <w:color w:val="auto"/>
            <w:sz w:val="18"/>
            <w:szCs w:val="18"/>
          </w:rPr>
          <w:drawing>
            <wp:anchor distT="0" distB="0" distL="114300" distR="114300" simplePos="0" relativeHeight="251658246" behindDoc="0" locked="0" layoutInCell="1" allowOverlap="1" wp14:anchorId="1984B3AD" wp14:editId="6D3D98AB">
              <wp:simplePos x="0" y="0"/>
              <wp:positionH relativeFrom="column">
                <wp:posOffset>5102225</wp:posOffset>
              </wp:positionH>
              <wp:positionV relativeFrom="paragraph">
                <wp:posOffset>48260</wp:posOffset>
              </wp:positionV>
              <wp:extent cx="542925" cy="542925"/>
              <wp:effectExtent l="0" t="0" r="9525" b="9525"/>
              <wp:wrapNone/>
              <wp:docPr id="467089606" name="Afbeelding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3036017" name="Afbeelding 63036017"/>
                      <pic:cNvPicPr/>
                    </pic:nvPicPr>
                    <pic:blipFill>
                      <a:blip r:embed="rId1">
                        <a:alphaModFix amt="70000"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2925" cy="5429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rPr>
            <w:noProof/>
            <w:color w:val="auto"/>
            <w:sz w:val="18"/>
            <w:szCs w:val="18"/>
          </w:rPr>
          <w:drawing>
            <wp:anchor distT="0" distB="0" distL="114300" distR="114300" simplePos="0" relativeHeight="251658245" behindDoc="0" locked="0" layoutInCell="1" allowOverlap="1" wp14:anchorId="072F70F7" wp14:editId="6F16DC5E">
              <wp:simplePos x="0" y="0"/>
              <wp:positionH relativeFrom="column">
                <wp:posOffset>3362325</wp:posOffset>
              </wp:positionH>
              <wp:positionV relativeFrom="paragraph">
                <wp:posOffset>44450</wp:posOffset>
              </wp:positionV>
              <wp:extent cx="1386840" cy="504825"/>
              <wp:effectExtent l="0" t="0" r="3810" b="9525"/>
              <wp:wrapNone/>
              <wp:docPr id="1367722635" name="Afbeelding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66044741" name="Afbeelding 966044741"/>
                      <pic:cNvPicPr/>
                    </pic:nvPicPr>
                    <pic:blipFill>
                      <a:blip r:embed="rId2">
                        <a:alphaModFix amt="70000"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386840" cy="5048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  <w:p w14:paraId="29189406" w14:textId="5D4AF4F8" w:rsidR="00906BFB" w:rsidRDefault="00DD12C5">
    <w:pPr>
      <w:pStyle w:val="Footer"/>
    </w:pPr>
    <w:r w:rsidRPr="00DD12C5">
      <w:t>2.</w:t>
    </w:r>
    <w:r>
      <w:t>2</w:t>
    </w:r>
    <w:r w:rsidRPr="00DD12C5">
      <w:t xml:space="preserve"> Begeleiden bij </w:t>
    </w:r>
    <w:r>
      <w:t>klimvaardigheidstoetsen</w:t>
    </w:r>
    <w:r w:rsidR="006F2A38">
      <w:tab/>
    </w:r>
    <w:r w:rsidR="006F2A38">
      <w:tab/>
    </w:r>
    <w:r w:rsidR="006F2A38">
      <w:tab/>
    </w:r>
    <w:r w:rsidR="006F2A38">
      <w:tab/>
    </w:r>
    <w:r w:rsidR="006F2A38">
      <w:tab/>
    </w:r>
    <w:r w:rsidR="006F2A38">
      <w:tab/>
    </w:r>
    <w:r w:rsidR="006F2A38">
      <w:tab/>
    </w:r>
    <w:r w:rsidR="006F2A38">
      <w:tab/>
    </w:r>
    <w:r w:rsidR="006F2A38" w:rsidRPr="00730B22">
      <w:rPr>
        <w:color w:val="auto"/>
        <w:sz w:val="18"/>
        <w:szCs w:val="18"/>
      </w:rPr>
      <w:t xml:space="preserve">Pagina </w:t>
    </w:r>
    <w:r w:rsidR="006F2A38" w:rsidRPr="00730B22">
      <w:rPr>
        <w:color w:val="auto"/>
        <w:sz w:val="18"/>
        <w:szCs w:val="18"/>
      </w:rPr>
      <w:fldChar w:fldCharType="begin"/>
    </w:r>
    <w:r w:rsidR="006F2A38" w:rsidRPr="00730B22">
      <w:rPr>
        <w:color w:val="auto"/>
        <w:sz w:val="18"/>
        <w:szCs w:val="18"/>
      </w:rPr>
      <w:instrText xml:space="preserve"> PAGE </w:instrText>
    </w:r>
    <w:r w:rsidR="006F2A38" w:rsidRPr="00730B22">
      <w:rPr>
        <w:color w:val="auto"/>
        <w:sz w:val="18"/>
        <w:szCs w:val="18"/>
      </w:rPr>
      <w:fldChar w:fldCharType="separate"/>
    </w:r>
    <w:r w:rsidR="006F2A38">
      <w:rPr>
        <w:color w:val="auto"/>
        <w:sz w:val="18"/>
        <w:szCs w:val="18"/>
      </w:rPr>
      <w:t>7</w:t>
    </w:r>
    <w:r w:rsidR="006F2A38" w:rsidRPr="00730B22">
      <w:rPr>
        <w:color w:val="auto"/>
        <w:sz w:val="18"/>
        <w:szCs w:val="18"/>
      </w:rPr>
      <w:fldChar w:fldCharType="end"/>
    </w:r>
    <w:r w:rsidR="006F2A38" w:rsidRPr="00730B22">
      <w:rPr>
        <w:color w:val="auto"/>
        <w:sz w:val="18"/>
        <w:szCs w:val="18"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highlight w:val="yellow"/>
      </w:rPr>
      <w:id w:val="711236921"/>
      <w:docPartObj>
        <w:docPartGallery w:val="Page Numbers (Bottom of Page)"/>
        <w:docPartUnique/>
      </w:docPartObj>
    </w:sdtPr>
    <w:sdtContent>
      <w:p w14:paraId="4A625BEF" w14:textId="77777777" w:rsidR="00906BFB" w:rsidRPr="009D0680" w:rsidRDefault="006F2A38">
        <w:pPr>
          <w:pStyle w:val="Footer"/>
          <w:jc w:val="right"/>
          <w:rPr>
            <w:highlight w:val="yellow"/>
          </w:rPr>
        </w:pPr>
        <w:r>
          <w:rPr>
            <w:noProof/>
            <w:color w:val="auto"/>
            <w:sz w:val="18"/>
            <w:szCs w:val="18"/>
          </w:rPr>
          <w:drawing>
            <wp:anchor distT="0" distB="0" distL="114300" distR="114300" simplePos="0" relativeHeight="251658248" behindDoc="0" locked="0" layoutInCell="1" allowOverlap="1" wp14:anchorId="11FD2A58" wp14:editId="7D15385E">
              <wp:simplePos x="0" y="0"/>
              <wp:positionH relativeFrom="column">
                <wp:posOffset>5226050</wp:posOffset>
              </wp:positionH>
              <wp:positionV relativeFrom="paragraph">
                <wp:posOffset>19685</wp:posOffset>
              </wp:positionV>
              <wp:extent cx="542925" cy="542925"/>
              <wp:effectExtent l="0" t="0" r="9525" b="9525"/>
              <wp:wrapNone/>
              <wp:docPr id="1182673185" name="Afbeelding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3036017" name="Afbeelding 63036017"/>
                      <pic:cNvPicPr/>
                    </pic:nvPicPr>
                    <pic:blipFill>
                      <a:blip r:embed="rId1">
                        <a:alphaModFix amt="70000"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2925" cy="5429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rPr>
            <w:noProof/>
            <w:color w:val="auto"/>
            <w:sz w:val="18"/>
            <w:szCs w:val="18"/>
          </w:rPr>
          <w:drawing>
            <wp:anchor distT="0" distB="0" distL="114300" distR="114300" simplePos="0" relativeHeight="251658247" behindDoc="0" locked="0" layoutInCell="1" allowOverlap="1" wp14:anchorId="547FE2C2" wp14:editId="32205A32">
              <wp:simplePos x="0" y="0"/>
              <wp:positionH relativeFrom="column">
                <wp:posOffset>3486150</wp:posOffset>
              </wp:positionH>
              <wp:positionV relativeFrom="paragraph">
                <wp:posOffset>15875</wp:posOffset>
              </wp:positionV>
              <wp:extent cx="1386840" cy="504825"/>
              <wp:effectExtent l="0" t="0" r="3810" b="9525"/>
              <wp:wrapNone/>
              <wp:docPr id="946016757" name="Afbeelding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66044741" name="Afbeelding 966044741"/>
                      <pic:cNvPicPr/>
                    </pic:nvPicPr>
                    <pic:blipFill>
                      <a:blip r:embed="rId2">
                        <a:alphaModFix amt="70000"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386840" cy="5048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  <w:p w14:paraId="3A6DC1D5" w14:textId="1EE7F9A2" w:rsidR="00906BFB" w:rsidRDefault="00A91F74" w:rsidP="006F2A38">
    <w:pPr>
      <w:pStyle w:val="Footer"/>
      <w:tabs>
        <w:tab w:val="clear" w:pos="4536"/>
        <w:tab w:val="clear" w:pos="9072"/>
        <w:tab w:val="left" w:pos="4950"/>
      </w:tabs>
    </w:pPr>
    <w:r>
      <w:t>EV1 Begeleiden van klimmers in de rots</w:t>
    </w:r>
    <w:r w:rsidR="006F2A38">
      <w:t xml:space="preserve"> </w:t>
    </w:r>
    <w:r w:rsidR="006F2A38">
      <w:tab/>
    </w:r>
    <w:r w:rsidR="006F2A38">
      <w:tab/>
    </w:r>
    <w:r w:rsidR="006F2A38">
      <w:tab/>
    </w:r>
    <w:r w:rsidR="006F2A38">
      <w:tab/>
    </w:r>
    <w:r w:rsidR="006F2A38">
      <w:tab/>
    </w:r>
    <w:r w:rsidR="006F2A38">
      <w:tab/>
    </w:r>
    <w:r w:rsidR="006F2A38">
      <w:tab/>
    </w:r>
    <w:r w:rsidR="006F2A38">
      <w:tab/>
    </w:r>
    <w:r w:rsidR="006F2A38">
      <w:tab/>
    </w:r>
    <w:r w:rsidR="006F2A38">
      <w:tab/>
    </w:r>
    <w:r w:rsidR="006F2A38">
      <w:tab/>
    </w:r>
    <w:r w:rsidR="006F2A38">
      <w:tab/>
    </w:r>
    <w:r w:rsidR="006F2A38">
      <w:tab/>
    </w:r>
    <w:r w:rsidR="001D4CC0">
      <w:t xml:space="preserve">        </w:t>
    </w:r>
    <w:r w:rsidR="006F2A38" w:rsidRPr="00730B22">
      <w:rPr>
        <w:color w:val="auto"/>
        <w:sz w:val="18"/>
        <w:szCs w:val="18"/>
      </w:rPr>
      <w:t xml:space="preserve">Pagina </w:t>
    </w:r>
    <w:r w:rsidR="006F2A38" w:rsidRPr="00730B22">
      <w:rPr>
        <w:color w:val="auto"/>
        <w:sz w:val="18"/>
        <w:szCs w:val="18"/>
      </w:rPr>
      <w:fldChar w:fldCharType="begin"/>
    </w:r>
    <w:r w:rsidR="006F2A38" w:rsidRPr="00730B22">
      <w:rPr>
        <w:color w:val="auto"/>
        <w:sz w:val="18"/>
        <w:szCs w:val="18"/>
      </w:rPr>
      <w:instrText xml:space="preserve"> PAGE </w:instrText>
    </w:r>
    <w:r w:rsidR="006F2A38" w:rsidRPr="00730B22">
      <w:rPr>
        <w:color w:val="auto"/>
        <w:sz w:val="18"/>
        <w:szCs w:val="18"/>
      </w:rPr>
      <w:fldChar w:fldCharType="separate"/>
    </w:r>
    <w:r w:rsidR="006F2A38">
      <w:rPr>
        <w:color w:val="auto"/>
        <w:sz w:val="18"/>
        <w:szCs w:val="18"/>
      </w:rPr>
      <w:t>9</w:t>
    </w:r>
    <w:r w:rsidR="006F2A38" w:rsidRPr="00730B22">
      <w:rPr>
        <w:color w:val="auto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F7AD54" w14:textId="77777777" w:rsidR="00A22CA1" w:rsidRDefault="00A22CA1" w:rsidP="00D40BCE">
      <w:pPr>
        <w:spacing w:line="240" w:lineRule="auto"/>
      </w:pPr>
      <w:r>
        <w:separator/>
      </w:r>
    </w:p>
  </w:footnote>
  <w:footnote w:type="continuationSeparator" w:id="0">
    <w:p w14:paraId="7063FFFE" w14:textId="77777777" w:rsidR="00A22CA1" w:rsidRDefault="00A22CA1" w:rsidP="00D40BC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CBE2D" w14:textId="77777777" w:rsidR="00327610" w:rsidRDefault="00DA6EB4">
    <w:pPr>
      <w:pStyle w:val="Header"/>
    </w:pPr>
    <w:r w:rsidRPr="000212DB">
      <w:rPr>
        <w:noProof/>
        <w:sz w:val="16"/>
        <w:szCs w:val="18"/>
      </w:rPr>
      <w:drawing>
        <wp:anchor distT="0" distB="0" distL="114300" distR="114300" simplePos="0" relativeHeight="251658244" behindDoc="0" locked="0" layoutInCell="1" allowOverlap="1" wp14:anchorId="65DBB17D" wp14:editId="0B287D1B">
          <wp:simplePos x="0" y="0"/>
          <wp:positionH relativeFrom="leftMargin">
            <wp:posOffset>9831401</wp:posOffset>
          </wp:positionH>
          <wp:positionV relativeFrom="topMargin">
            <wp:posOffset>175260</wp:posOffset>
          </wp:positionV>
          <wp:extent cx="720000" cy="720000"/>
          <wp:effectExtent l="0" t="0" r="4445" b="4445"/>
          <wp:wrapNone/>
          <wp:docPr id="2" name="Picture 2" descr="Afbeelding met Lettertype, groen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Lettertype, groen, Graphics, logo&#10;&#10;Automatisch gegenereerde beschrijvi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7610">
      <w:t xml:space="preserve">Versie KSS 2024 </w:t>
    </w:r>
    <w:r w:rsidR="00D1295E">
      <w:t>01-07-2026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105A2"/>
    <w:multiLevelType w:val="multilevel"/>
    <w:tmpl w:val="B2561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05290C"/>
    <w:multiLevelType w:val="multilevel"/>
    <w:tmpl w:val="E690B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8F600D3"/>
    <w:multiLevelType w:val="multilevel"/>
    <w:tmpl w:val="8604E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C97301E"/>
    <w:multiLevelType w:val="hybridMultilevel"/>
    <w:tmpl w:val="5866D55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ED24DD"/>
    <w:multiLevelType w:val="multilevel"/>
    <w:tmpl w:val="F4643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DAF122F"/>
    <w:multiLevelType w:val="multilevel"/>
    <w:tmpl w:val="7310AC06"/>
    <w:lvl w:ilvl="0">
      <w:start w:val="1"/>
      <w:numFmt w:val="decimal"/>
      <w:pStyle w:val="opsomming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0F7402E8"/>
    <w:multiLevelType w:val="hybridMultilevel"/>
    <w:tmpl w:val="7B887D1A"/>
    <w:lvl w:ilvl="0" w:tplc="8C7C0E5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060B75"/>
    <w:multiLevelType w:val="hybridMultilevel"/>
    <w:tmpl w:val="1C0446EE"/>
    <w:lvl w:ilvl="0" w:tplc="B3F2C49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4222DE"/>
    <w:multiLevelType w:val="hybridMultilevel"/>
    <w:tmpl w:val="F572E1E4"/>
    <w:lvl w:ilvl="0" w:tplc="B5A4FB7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FD4423"/>
    <w:multiLevelType w:val="multilevel"/>
    <w:tmpl w:val="6226E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61664CF"/>
    <w:multiLevelType w:val="multilevel"/>
    <w:tmpl w:val="3C2A6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95D159E"/>
    <w:multiLevelType w:val="multilevel"/>
    <w:tmpl w:val="E8F8E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98A45AC"/>
    <w:multiLevelType w:val="hybridMultilevel"/>
    <w:tmpl w:val="0CD83648"/>
    <w:lvl w:ilvl="0" w:tplc="2E1895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9C2769"/>
    <w:multiLevelType w:val="multilevel"/>
    <w:tmpl w:val="42647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697027D"/>
    <w:multiLevelType w:val="multilevel"/>
    <w:tmpl w:val="3912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C0D10BE"/>
    <w:multiLevelType w:val="multilevel"/>
    <w:tmpl w:val="E780B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FB07158"/>
    <w:multiLevelType w:val="hybridMultilevel"/>
    <w:tmpl w:val="CF6280E6"/>
    <w:lvl w:ilvl="0" w:tplc="D5583D3E">
      <w:numFmt w:val="bullet"/>
      <w:lvlText w:val=""/>
      <w:lvlJc w:val="left"/>
      <w:pPr>
        <w:ind w:left="720" w:hanging="360"/>
      </w:pPr>
      <w:rPr>
        <w:rFonts w:ascii="DINPro-Regular" w:eastAsiaTheme="minorHAnsi" w:hAnsi="DINPro-Regular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5761B1"/>
    <w:multiLevelType w:val="multilevel"/>
    <w:tmpl w:val="264A5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15E376B"/>
    <w:multiLevelType w:val="hybridMultilevel"/>
    <w:tmpl w:val="61F4351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116FD7"/>
    <w:multiLevelType w:val="multilevel"/>
    <w:tmpl w:val="9508F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4126D29"/>
    <w:multiLevelType w:val="hybridMultilevel"/>
    <w:tmpl w:val="5E7C26B0"/>
    <w:lvl w:ilvl="0" w:tplc="A86CE96A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5EB5803"/>
    <w:multiLevelType w:val="multilevel"/>
    <w:tmpl w:val="655E3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8CF3634"/>
    <w:multiLevelType w:val="multilevel"/>
    <w:tmpl w:val="43080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C601F28"/>
    <w:multiLevelType w:val="multilevel"/>
    <w:tmpl w:val="FF9EF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CFF4521"/>
    <w:multiLevelType w:val="multilevel"/>
    <w:tmpl w:val="7E0C1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C383B5E"/>
    <w:multiLevelType w:val="multilevel"/>
    <w:tmpl w:val="A6E09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6778064">
    <w:abstractNumId w:val="20"/>
  </w:num>
  <w:num w:numId="2" w16cid:durableId="578447981">
    <w:abstractNumId w:val="5"/>
  </w:num>
  <w:num w:numId="3" w16cid:durableId="1243372621">
    <w:abstractNumId w:val="13"/>
  </w:num>
  <w:num w:numId="4" w16cid:durableId="2123457069">
    <w:abstractNumId w:val="17"/>
  </w:num>
  <w:num w:numId="5" w16cid:durableId="1531337648">
    <w:abstractNumId w:val="11"/>
  </w:num>
  <w:num w:numId="6" w16cid:durableId="1758479361">
    <w:abstractNumId w:val="15"/>
  </w:num>
  <w:num w:numId="7" w16cid:durableId="214046392">
    <w:abstractNumId w:val="24"/>
  </w:num>
  <w:num w:numId="8" w16cid:durableId="783379711">
    <w:abstractNumId w:val="22"/>
  </w:num>
  <w:num w:numId="9" w16cid:durableId="95641850">
    <w:abstractNumId w:val="19"/>
  </w:num>
  <w:num w:numId="10" w16cid:durableId="560361979">
    <w:abstractNumId w:val="9"/>
  </w:num>
  <w:num w:numId="11" w16cid:durableId="1051803649">
    <w:abstractNumId w:val="4"/>
  </w:num>
  <w:num w:numId="12" w16cid:durableId="1907450750">
    <w:abstractNumId w:val="2"/>
  </w:num>
  <w:num w:numId="13" w16cid:durableId="1509369288">
    <w:abstractNumId w:val="1"/>
  </w:num>
  <w:num w:numId="14" w16cid:durableId="1843426235">
    <w:abstractNumId w:val="0"/>
  </w:num>
  <w:num w:numId="15" w16cid:durableId="1008559497">
    <w:abstractNumId w:val="10"/>
  </w:num>
  <w:num w:numId="16" w16cid:durableId="1504660196">
    <w:abstractNumId w:val="25"/>
  </w:num>
  <w:num w:numId="17" w16cid:durableId="798108773">
    <w:abstractNumId w:val="14"/>
  </w:num>
  <w:num w:numId="18" w16cid:durableId="755515498">
    <w:abstractNumId w:val="23"/>
  </w:num>
  <w:num w:numId="19" w16cid:durableId="234895894">
    <w:abstractNumId w:val="3"/>
  </w:num>
  <w:num w:numId="20" w16cid:durableId="941061797">
    <w:abstractNumId w:val="16"/>
  </w:num>
  <w:num w:numId="21" w16cid:durableId="872501780">
    <w:abstractNumId w:val="21"/>
  </w:num>
  <w:num w:numId="22" w16cid:durableId="911155306">
    <w:abstractNumId w:val="18"/>
  </w:num>
  <w:num w:numId="23" w16cid:durableId="878471594">
    <w:abstractNumId w:val="8"/>
  </w:num>
  <w:num w:numId="24" w16cid:durableId="943535759">
    <w:abstractNumId w:val="6"/>
  </w:num>
  <w:num w:numId="25" w16cid:durableId="1530483455">
    <w:abstractNumId w:val="7"/>
  </w:num>
  <w:num w:numId="26" w16cid:durableId="15328441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61D"/>
    <w:rsid w:val="0000222A"/>
    <w:rsid w:val="00012134"/>
    <w:rsid w:val="00013CB4"/>
    <w:rsid w:val="00026E25"/>
    <w:rsid w:val="00036B0B"/>
    <w:rsid w:val="000479BE"/>
    <w:rsid w:val="00055E17"/>
    <w:rsid w:val="000855AE"/>
    <w:rsid w:val="00090D5C"/>
    <w:rsid w:val="000B25B7"/>
    <w:rsid w:val="000B321A"/>
    <w:rsid w:val="000B5F7B"/>
    <w:rsid w:val="000B6D6E"/>
    <w:rsid w:val="000E27A0"/>
    <w:rsid w:val="00102BB7"/>
    <w:rsid w:val="0013142C"/>
    <w:rsid w:val="00147283"/>
    <w:rsid w:val="00152574"/>
    <w:rsid w:val="00155F89"/>
    <w:rsid w:val="00163000"/>
    <w:rsid w:val="001742D9"/>
    <w:rsid w:val="001759ED"/>
    <w:rsid w:val="001B68E4"/>
    <w:rsid w:val="001B6DC3"/>
    <w:rsid w:val="001B7D5C"/>
    <w:rsid w:val="001D043C"/>
    <w:rsid w:val="001D293C"/>
    <w:rsid w:val="001D2F2C"/>
    <w:rsid w:val="001D4CC0"/>
    <w:rsid w:val="001D63A3"/>
    <w:rsid w:val="00203621"/>
    <w:rsid w:val="002262B8"/>
    <w:rsid w:val="002507D5"/>
    <w:rsid w:val="0025311B"/>
    <w:rsid w:val="00260C24"/>
    <w:rsid w:val="00265720"/>
    <w:rsid w:val="0028282E"/>
    <w:rsid w:val="002972CA"/>
    <w:rsid w:val="002B0889"/>
    <w:rsid w:val="002C28A3"/>
    <w:rsid w:val="002D2341"/>
    <w:rsid w:val="002D351A"/>
    <w:rsid w:val="002F5CF7"/>
    <w:rsid w:val="002F64DC"/>
    <w:rsid w:val="003063D9"/>
    <w:rsid w:val="00314B50"/>
    <w:rsid w:val="00327610"/>
    <w:rsid w:val="003324F8"/>
    <w:rsid w:val="00333F04"/>
    <w:rsid w:val="0034284D"/>
    <w:rsid w:val="00343DD8"/>
    <w:rsid w:val="00344C12"/>
    <w:rsid w:val="003626E4"/>
    <w:rsid w:val="0036668A"/>
    <w:rsid w:val="00372AB3"/>
    <w:rsid w:val="003814C1"/>
    <w:rsid w:val="0038490F"/>
    <w:rsid w:val="003C369E"/>
    <w:rsid w:val="003D09D9"/>
    <w:rsid w:val="004163C6"/>
    <w:rsid w:val="00423C1A"/>
    <w:rsid w:val="004437EE"/>
    <w:rsid w:val="004468E3"/>
    <w:rsid w:val="0049161D"/>
    <w:rsid w:val="004A1EED"/>
    <w:rsid w:val="004B5D49"/>
    <w:rsid w:val="004C0C8D"/>
    <w:rsid w:val="004E0BF2"/>
    <w:rsid w:val="00520159"/>
    <w:rsid w:val="0054008F"/>
    <w:rsid w:val="0054640A"/>
    <w:rsid w:val="00555B95"/>
    <w:rsid w:val="00557BAA"/>
    <w:rsid w:val="00557CFD"/>
    <w:rsid w:val="00564825"/>
    <w:rsid w:val="00571A25"/>
    <w:rsid w:val="0057335E"/>
    <w:rsid w:val="00585532"/>
    <w:rsid w:val="005B27B7"/>
    <w:rsid w:val="005C164B"/>
    <w:rsid w:val="005D6C7E"/>
    <w:rsid w:val="00600324"/>
    <w:rsid w:val="00630BE4"/>
    <w:rsid w:val="006400A7"/>
    <w:rsid w:val="00652F5E"/>
    <w:rsid w:val="006534CB"/>
    <w:rsid w:val="006546FA"/>
    <w:rsid w:val="00683E81"/>
    <w:rsid w:val="006928B2"/>
    <w:rsid w:val="006960CE"/>
    <w:rsid w:val="006A12E4"/>
    <w:rsid w:val="006A1CCB"/>
    <w:rsid w:val="006B1711"/>
    <w:rsid w:val="006B49B2"/>
    <w:rsid w:val="006D333E"/>
    <w:rsid w:val="006D489A"/>
    <w:rsid w:val="006E49F2"/>
    <w:rsid w:val="006F2A38"/>
    <w:rsid w:val="006F582F"/>
    <w:rsid w:val="007063B9"/>
    <w:rsid w:val="00753687"/>
    <w:rsid w:val="007610A2"/>
    <w:rsid w:val="00785715"/>
    <w:rsid w:val="00785B11"/>
    <w:rsid w:val="007961FE"/>
    <w:rsid w:val="007A05BA"/>
    <w:rsid w:val="007A31A1"/>
    <w:rsid w:val="007A52F9"/>
    <w:rsid w:val="007AB088"/>
    <w:rsid w:val="007B3E14"/>
    <w:rsid w:val="007B647F"/>
    <w:rsid w:val="007C6C7B"/>
    <w:rsid w:val="007C7A44"/>
    <w:rsid w:val="007F73DC"/>
    <w:rsid w:val="00800A57"/>
    <w:rsid w:val="008037AE"/>
    <w:rsid w:val="00804079"/>
    <w:rsid w:val="008049DB"/>
    <w:rsid w:val="008414A5"/>
    <w:rsid w:val="008542FF"/>
    <w:rsid w:val="00861FEB"/>
    <w:rsid w:val="00867BCA"/>
    <w:rsid w:val="008772A9"/>
    <w:rsid w:val="00877670"/>
    <w:rsid w:val="008856ED"/>
    <w:rsid w:val="00895E10"/>
    <w:rsid w:val="00896AC3"/>
    <w:rsid w:val="008A084A"/>
    <w:rsid w:val="008C07DB"/>
    <w:rsid w:val="008C2D43"/>
    <w:rsid w:val="008D685A"/>
    <w:rsid w:val="008F58FE"/>
    <w:rsid w:val="00902305"/>
    <w:rsid w:val="00904C36"/>
    <w:rsid w:val="00906BFB"/>
    <w:rsid w:val="00907531"/>
    <w:rsid w:val="0091621A"/>
    <w:rsid w:val="00932FC5"/>
    <w:rsid w:val="0094236C"/>
    <w:rsid w:val="00962CA2"/>
    <w:rsid w:val="00972816"/>
    <w:rsid w:val="00991289"/>
    <w:rsid w:val="009943EE"/>
    <w:rsid w:val="00995CF6"/>
    <w:rsid w:val="00996859"/>
    <w:rsid w:val="009B468B"/>
    <w:rsid w:val="009D0680"/>
    <w:rsid w:val="00A1437D"/>
    <w:rsid w:val="00A22CA1"/>
    <w:rsid w:val="00A24FF6"/>
    <w:rsid w:val="00A35FE8"/>
    <w:rsid w:val="00A47CC0"/>
    <w:rsid w:val="00A64480"/>
    <w:rsid w:val="00A72543"/>
    <w:rsid w:val="00A73CC6"/>
    <w:rsid w:val="00A91F74"/>
    <w:rsid w:val="00A94660"/>
    <w:rsid w:val="00A96D89"/>
    <w:rsid w:val="00AC4C47"/>
    <w:rsid w:val="00AD3035"/>
    <w:rsid w:val="00AF4C86"/>
    <w:rsid w:val="00AF71F4"/>
    <w:rsid w:val="00B04617"/>
    <w:rsid w:val="00B0582B"/>
    <w:rsid w:val="00BC35B5"/>
    <w:rsid w:val="00BE32CC"/>
    <w:rsid w:val="00C068CE"/>
    <w:rsid w:val="00C148E3"/>
    <w:rsid w:val="00C41800"/>
    <w:rsid w:val="00C4601E"/>
    <w:rsid w:val="00C66E1C"/>
    <w:rsid w:val="00C738EA"/>
    <w:rsid w:val="00C92D1C"/>
    <w:rsid w:val="00CA0EF5"/>
    <w:rsid w:val="00CB7BC2"/>
    <w:rsid w:val="00CC3E62"/>
    <w:rsid w:val="00CD2164"/>
    <w:rsid w:val="00D1078B"/>
    <w:rsid w:val="00D114B9"/>
    <w:rsid w:val="00D12327"/>
    <w:rsid w:val="00D1295E"/>
    <w:rsid w:val="00D3505D"/>
    <w:rsid w:val="00D40BCE"/>
    <w:rsid w:val="00D60706"/>
    <w:rsid w:val="00DA2555"/>
    <w:rsid w:val="00DA6EB4"/>
    <w:rsid w:val="00DB1080"/>
    <w:rsid w:val="00DD12C5"/>
    <w:rsid w:val="00DD5965"/>
    <w:rsid w:val="00DF1D19"/>
    <w:rsid w:val="00E000D0"/>
    <w:rsid w:val="00E04591"/>
    <w:rsid w:val="00E05885"/>
    <w:rsid w:val="00E14A79"/>
    <w:rsid w:val="00E3267E"/>
    <w:rsid w:val="00E32754"/>
    <w:rsid w:val="00E42284"/>
    <w:rsid w:val="00E45544"/>
    <w:rsid w:val="00E55634"/>
    <w:rsid w:val="00E571A4"/>
    <w:rsid w:val="00E615FB"/>
    <w:rsid w:val="00E71C26"/>
    <w:rsid w:val="00E744EC"/>
    <w:rsid w:val="00E773D3"/>
    <w:rsid w:val="00E90F7E"/>
    <w:rsid w:val="00E93CE4"/>
    <w:rsid w:val="00E97CE1"/>
    <w:rsid w:val="00EB26EC"/>
    <w:rsid w:val="00ED2B46"/>
    <w:rsid w:val="00EF39D2"/>
    <w:rsid w:val="00EF6C5F"/>
    <w:rsid w:val="00F06599"/>
    <w:rsid w:val="00F0756D"/>
    <w:rsid w:val="00F077A6"/>
    <w:rsid w:val="00F349BD"/>
    <w:rsid w:val="00F41BCD"/>
    <w:rsid w:val="00F670BA"/>
    <w:rsid w:val="00F75B48"/>
    <w:rsid w:val="00F8174C"/>
    <w:rsid w:val="00F909AC"/>
    <w:rsid w:val="00F91BBA"/>
    <w:rsid w:val="00F927F1"/>
    <w:rsid w:val="00FB4F3B"/>
    <w:rsid w:val="00FE2F73"/>
    <w:rsid w:val="00FE480F"/>
    <w:rsid w:val="00FE6442"/>
    <w:rsid w:val="00FF682D"/>
    <w:rsid w:val="00FF7987"/>
    <w:rsid w:val="09955743"/>
    <w:rsid w:val="09BCC002"/>
    <w:rsid w:val="18FD6245"/>
    <w:rsid w:val="1C3E7B95"/>
    <w:rsid w:val="1CC4D4DB"/>
    <w:rsid w:val="1DEC269D"/>
    <w:rsid w:val="1F20D4AD"/>
    <w:rsid w:val="25EE7D2E"/>
    <w:rsid w:val="33717EB3"/>
    <w:rsid w:val="340FEFE2"/>
    <w:rsid w:val="3C68536C"/>
    <w:rsid w:val="3CD68441"/>
    <w:rsid w:val="3EC64E5E"/>
    <w:rsid w:val="42036BE4"/>
    <w:rsid w:val="44E80982"/>
    <w:rsid w:val="49B2BDF4"/>
    <w:rsid w:val="524D71B9"/>
    <w:rsid w:val="5C0C2D8E"/>
    <w:rsid w:val="62ED6F07"/>
    <w:rsid w:val="6C5058F5"/>
    <w:rsid w:val="76039545"/>
    <w:rsid w:val="7859B2C7"/>
    <w:rsid w:val="7C7CFB2B"/>
    <w:rsid w:val="7CFFC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57FBB5"/>
  <w15:chartTrackingRefBased/>
  <w15:docId w15:val="{72AE1786-61AD-46AC-9521-F299439B0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0C8D"/>
    <w:pPr>
      <w:spacing w:after="0" w:line="360" w:lineRule="auto"/>
    </w:pPr>
    <w:rPr>
      <w:rFonts w:ascii="DINPro-Regular" w:hAnsi="DINPro-Regular" w:cs="Arial"/>
      <w:color w:val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2B4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5D6C7E"/>
    <w:pPr>
      <w:spacing w:after="80"/>
      <w:outlineLvl w:val="1"/>
    </w:pPr>
    <w:rPr>
      <w:rFonts w:ascii="DINPro-Black" w:hAnsi="DINPro-Black"/>
      <w:b/>
      <w:color w:val="009BD9"/>
      <w:sz w:val="24"/>
      <w:szCs w:val="18"/>
      <w:lang w:val="en-US"/>
      <w14:textFill>
        <w14:solidFill>
          <w14:srgbClr w14:val="009BD9">
            <w14:lumMod w14:val="75000"/>
          </w14:srgbClr>
        </w14:solidFill>
      </w14:textFill>
    </w:rPr>
  </w:style>
  <w:style w:type="paragraph" w:styleId="Heading3">
    <w:name w:val="heading 3"/>
    <w:aliases w:val="NKBV Kop 3"/>
    <w:basedOn w:val="Normal"/>
    <w:next w:val="Normal"/>
    <w:link w:val="Heading3Char"/>
    <w:autoRedefine/>
    <w:uiPriority w:val="9"/>
    <w:qFormat/>
    <w:rsid w:val="00ED2B46"/>
    <w:pPr>
      <w:spacing w:before="280" w:after="80"/>
      <w:outlineLvl w:val="2"/>
    </w:pPr>
    <w:rPr>
      <w:b/>
      <w:color w:val="666666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490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490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490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490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490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490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KBVKop1">
    <w:name w:val="NKBV Kop 1"/>
    <w:basedOn w:val="Heading1"/>
    <w:autoRedefine/>
    <w:qFormat/>
    <w:rsid w:val="0036668A"/>
    <w:pPr>
      <w:keepNext w:val="0"/>
      <w:keepLines w:val="0"/>
      <w:framePr w:hSpace="141" w:wrap="around" w:vAnchor="page" w:hAnchor="margin" w:y="1597"/>
      <w:spacing w:before="0"/>
    </w:pPr>
    <w:rPr>
      <w:rFonts w:ascii="DINPro-Bold" w:eastAsia="Arial" w:hAnsi="DINPro-Bold" w:cs="Times New Roman"/>
      <w:b/>
      <w:bCs/>
      <w:color w:val="5BBF21"/>
      <w:sz w:val="36"/>
      <w:szCs w:val="36"/>
    </w:rPr>
  </w:style>
  <w:style w:type="character" w:customStyle="1" w:styleId="Heading1Char">
    <w:name w:val="Heading 1 Char"/>
    <w:basedOn w:val="DefaultParagraphFont"/>
    <w:link w:val="Heading1"/>
    <w:uiPriority w:val="9"/>
    <w:rsid w:val="00ED2B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5D6C7E"/>
    <w:rPr>
      <w:rFonts w:ascii="DINPro-Black" w:hAnsi="DINPro-Black" w:cs="Arial"/>
      <w:b/>
      <w:color w:val="009BD9"/>
      <w:sz w:val="24"/>
      <w:szCs w:val="18"/>
      <w:lang w:val="en-US"/>
      <w14:textFill>
        <w14:solidFill>
          <w14:srgbClr w14:val="009BD9">
            <w14:lumMod w14:val="75000"/>
          </w14:srgbClr>
        </w14:solidFill>
      </w14:textFill>
    </w:rPr>
  </w:style>
  <w:style w:type="character" w:customStyle="1" w:styleId="Heading3Char">
    <w:name w:val="Heading 3 Char"/>
    <w:aliases w:val="NKBV Kop 3 Char"/>
    <w:basedOn w:val="DefaultParagraphFont"/>
    <w:link w:val="Heading3"/>
    <w:uiPriority w:val="9"/>
    <w:rsid w:val="00ED2B46"/>
    <w:rPr>
      <w:rFonts w:ascii="Arial" w:hAnsi="Arial" w:cs="Arial"/>
      <w:b/>
      <w:color w:val="666666"/>
      <w:sz w:val="24"/>
    </w:rPr>
  </w:style>
  <w:style w:type="paragraph" w:customStyle="1" w:styleId="StandaardNKBV">
    <w:name w:val="Standaard NKBV"/>
    <w:basedOn w:val="Normal"/>
    <w:next w:val="Normal"/>
    <w:link w:val="StandaardNKBVChar"/>
    <w:autoRedefine/>
    <w:qFormat/>
    <w:rsid w:val="00ED2B46"/>
  </w:style>
  <w:style w:type="character" w:customStyle="1" w:styleId="StandaardNKBVChar">
    <w:name w:val="Standaard NKBV Char"/>
    <w:basedOn w:val="DefaultParagraphFont"/>
    <w:link w:val="StandaardNKBV"/>
    <w:rsid w:val="00ED2B46"/>
    <w:rPr>
      <w:rFonts w:ascii="Arial" w:hAnsi="Arial" w:cs="Arial"/>
      <w:color w:val="000000"/>
    </w:rPr>
  </w:style>
  <w:style w:type="paragraph" w:customStyle="1" w:styleId="opsomming">
    <w:name w:val="opsomming"/>
    <w:basedOn w:val="Normal"/>
    <w:link w:val="opsommingChar"/>
    <w:qFormat/>
    <w:rsid w:val="00861FEB"/>
    <w:pPr>
      <w:numPr>
        <w:numId w:val="2"/>
      </w:numPr>
      <w:ind w:left="360" w:hanging="360"/>
    </w:pPr>
  </w:style>
  <w:style w:type="character" w:customStyle="1" w:styleId="opsommingChar">
    <w:name w:val="opsomming Char"/>
    <w:basedOn w:val="DefaultParagraphFont"/>
    <w:link w:val="opsomming"/>
    <w:rsid w:val="00861FEB"/>
    <w:rPr>
      <w:rFonts w:ascii="Arial" w:hAnsi="Arial" w:cs="Arial"/>
      <w:color w:val="00000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490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490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49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49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49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49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490F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49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490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49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490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490F"/>
    <w:rPr>
      <w:rFonts w:ascii="DINPro-Regular" w:hAnsi="DINPro-Regular" w:cs="Arial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49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490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490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490F"/>
    <w:rPr>
      <w:rFonts w:ascii="DINPro-Regular" w:hAnsi="DINPro-Regular" w:cs="Arial"/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490F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384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D40BCE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40BCE"/>
    <w:rPr>
      <w:rFonts w:ascii="DINPro-Regular" w:hAnsi="DINPro-Regular" w:cs="Arial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40BC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40BCE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0BCE"/>
    <w:rPr>
      <w:rFonts w:ascii="DINPro-Regular" w:hAnsi="DINPro-Regular" w:cs="Arial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D40BCE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0BCE"/>
    <w:rPr>
      <w:rFonts w:ascii="DINPro-Regular" w:hAnsi="DINPro-Regular" w:cs="Arial"/>
      <w:color w:val="000000"/>
    </w:rPr>
  </w:style>
  <w:style w:type="character" w:customStyle="1" w:styleId="normaltextrun">
    <w:name w:val="normaltextrun"/>
    <w:basedOn w:val="DefaultParagraphFont"/>
    <w:rsid w:val="00D40BCE"/>
  </w:style>
  <w:style w:type="character" w:customStyle="1" w:styleId="eop">
    <w:name w:val="eop"/>
    <w:basedOn w:val="DefaultParagraphFont"/>
    <w:rsid w:val="00D40BCE"/>
  </w:style>
  <w:style w:type="character" w:styleId="Strong">
    <w:name w:val="Strong"/>
    <w:basedOn w:val="DefaultParagraphFont"/>
    <w:uiPriority w:val="22"/>
    <w:qFormat/>
    <w:rsid w:val="00E744EC"/>
    <w:rPr>
      <w:b/>
      <w:bCs/>
    </w:rPr>
  </w:style>
  <w:style w:type="character" w:styleId="Hyperlink">
    <w:name w:val="Hyperlink"/>
    <w:basedOn w:val="DefaultParagraphFont"/>
    <w:uiPriority w:val="99"/>
    <w:unhideWhenUsed/>
    <w:rsid w:val="008776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7670"/>
    <w:rPr>
      <w:color w:val="605E5C"/>
      <w:shd w:val="clear" w:color="auto" w:fill="E1DFDD"/>
    </w:rPr>
  </w:style>
  <w:style w:type="character" w:customStyle="1" w:styleId="CommentReference1">
    <w:name w:val="Comment Reference1"/>
    <w:basedOn w:val="DefaultParagraphFont"/>
    <w:uiPriority w:val="99"/>
    <w:semiHidden/>
    <w:unhideWhenUsed/>
    <w:rsid w:val="008C2D4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4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3.jp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oukVenhorst\OneDrive%20-%20NKBV\Documenten\Aangepaste%20Office-sjablonen\Beoordelingsformulier%20PVB%20Template%20v6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938E0131A38845AB4EE90AAFE2EA9C" ma:contentTypeVersion="16" ma:contentTypeDescription="Een nieuw document maken." ma:contentTypeScope="" ma:versionID="0eebc880904c4d828a32175ecf86e538">
  <xsd:schema xmlns:xsd="http://www.w3.org/2001/XMLSchema" xmlns:xs="http://www.w3.org/2001/XMLSchema" xmlns:p="http://schemas.microsoft.com/office/2006/metadata/properties" xmlns:ns2="ad218982-aa21-40af-bd33-491f1b857508" xmlns:ns3="02fffefb-3193-4121-b42b-a77fa1eb4fe7" targetNamespace="http://schemas.microsoft.com/office/2006/metadata/properties" ma:root="true" ma:fieldsID="cb010d705e29711e24e8c37e1503a083" ns2:_="" ns3:_="">
    <xsd:import namespace="ad218982-aa21-40af-bd33-491f1b857508"/>
    <xsd:import namespace="02fffefb-3193-4121-b42b-a77fa1eb4f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18982-aa21-40af-bd33-491f1b8575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655b1bed-ad12-46c5-bd71-d2f12ba608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fffefb-3193-4121-b42b-a77fa1eb4fe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7241a466-3847-4a45-beea-280bfa8ad692}" ma:internalName="TaxCatchAll" ma:showField="CatchAllData" ma:web="02fffefb-3193-4121-b42b-a77fa1eb4f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fffefb-3193-4121-b42b-a77fa1eb4fe7" xsi:nil="true"/>
    <lcf76f155ced4ddcb4097134ff3c332f xmlns="ad218982-aa21-40af-bd33-491f1b857508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A2274C-B24C-4D50-AC48-941C76F99A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218982-aa21-40af-bd33-491f1b857508"/>
    <ds:schemaRef ds:uri="02fffefb-3193-4121-b42b-a77fa1eb4f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59D289-AC74-45BB-A136-E8DD1EEA79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2003B3-FC99-4133-949C-E304F2D3683D}">
  <ds:schemaRefs>
    <ds:schemaRef ds:uri="http://schemas.microsoft.com/office/2006/metadata/properties"/>
    <ds:schemaRef ds:uri="http://schemas.microsoft.com/office/infopath/2007/PartnerControls"/>
    <ds:schemaRef ds:uri="02fffefb-3193-4121-b42b-a77fa1eb4fe7"/>
    <ds:schemaRef ds:uri="ad218982-aa21-40af-bd33-491f1b857508"/>
  </ds:schemaRefs>
</ds:datastoreItem>
</file>

<file path=customXml/itemProps4.xml><?xml version="1.0" encoding="utf-8"?>
<ds:datastoreItem xmlns:ds="http://schemas.openxmlformats.org/officeDocument/2006/customXml" ds:itemID="{D6B3F6BC-FB03-4215-A486-34A58172B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Beoordelingsformulier PVB Template v6.dotx</Template>
  <TotalTime>3</TotalTime>
  <Pages>1</Pages>
  <Words>1467</Words>
  <Characters>8365</Characters>
  <Application>Microsoft Office Word</Application>
  <DocSecurity>4</DocSecurity>
  <Lines>69</Lines>
  <Paragraphs>19</Paragraphs>
  <ScaleCrop>false</ScaleCrop>
  <Company/>
  <LinksUpToDate>false</LinksUpToDate>
  <CharactersWithSpaces>9813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Anouk Venhorst</dc:creator>
  <cp:keywords/>
  <dc:description/>
  <cp:lastModifiedBy>Anouk Venhorst</cp:lastModifiedBy>
  <cp:revision>20</cp:revision>
  <dcterms:created xsi:type="dcterms:W3CDTF">2026-07-17T04:36:00Z</dcterms:created>
  <dcterms:modified xsi:type="dcterms:W3CDTF">2026-08-28T10:14:00Z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0x01010092938E0131A38845AB4EE90AAFE2EA9C</vt:lpwstr>
  </property>
  <property fmtid="{D5CDD505-2E9C-101B-9397-08002B2CF9AE}" pid="3" name="MediaServiceImageTags">
    <vt:lpwstr/>
  </property>
</Properties>
</file>